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90913F" w14:textId="6591D8FB" w:rsidR="009A3439" w:rsidRDefault="008E7447" w:rsidP="00455B35">
      <w:pPr>
        <w:jc w:val="right"/>
      </w:pPr>
      <w:bookmarkStart w:id="0" w:name="_Hlk190323645"/>
      <w:bookmarkEnd w:id="0"/>
      <w:r>
        <w:t>13.02.2025</w:t>
      </w:r>
    </w:p>
    <w:p w14:paraId="24B57D53" w14:textId="77777777" w:rsidR="008E7447" w:rsidRDefault="008E7447" w:rsidP="00455B35">
      <w:pPr>
        <w:jc w:val="right"/>
      </w:pPr>
    </w:p>
    <w:p w14:paraId="41D087B2" w14:textId="30D80A81" w:rsidR="008E7447" w:rsidRDefault="008E7447" w:rsidP="008E7447">
      <w:pPr>
        <w:jc w:val="center"/>
      </w:pPr>
      <w:r>
        <w:rPr>
          <w:noProof/>
        </w:rPr>
        <w:drawing>
          <wp:inline distT="0" distB="0" distL="0" distR="0" wp14:anchorId="6B17B1E8" wp14:editId="5E50B7D0">
            <wp:extent cx="3060700" cy="1802765"/>
            <wp:effectExtent l="0" t="0" r="6350" b="6985"/>
            <wp:docPr id="141110309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0700" cy="1802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20F807" w14:textId="3A880C94" w:rsidR="002B5348" w:rsidRDefault="00497D41" w:rsidP="00497D41">
      <w:pPr>
        <w:shd w:val="clear" w:color="auto" w:fill="DDD9C3" w:themeFill="background2" w:themeFillShade="E6"/>
      </w:pPr>
      <w:bookmarkStart w:id="1" w:name="Datumstext"/>
      <w:bookmarkEnd w:id="1"/>
      <w:r>
        <w:t xml:space="preserve">Für die Homepage: </w:t>
      </w:r>
    </w:p>
    <w:p w14:paraId="7835D9FA" w14:textId="7787EBF8" w:rsidR="008E7447" w:rsidRPr="00AF504B" w:rsidRDefault="008E7447" w:rsidP="008E7447">
      <w:r w:rsidRPr="00AF504B">
        <w:rPr>
          <w:b/>
          <w:bCs/>
        </w:rPr>
        <w:t>Girls' Day 2025: Werde Eis-Expertin – Tauche ein in die Welt der Milchwirtschaft!</w:t>
      </w:r>
    </w:p>
    <w:p w14:paraId="44F8468E" w14:textId="1427184F" w:rsidR="008E7447" w:rsidRPr="00AF504B" w:rsidRDefault="008E7447" w:rsidP="008E7447">
      <w:r w:rsidRPr="00AF504B">
        <w:t xml:space="preserve">Am </w:t>
      </w:r>
      <w:r>
        <w:rPr>
          <w:b/>
          <w:bCs/>
        </w:rPr>
        <w:t>03. April</w:t>
      </w:r>
      <w:r w:rsidRPr="00AF504B">
        <w:t xml:space="preserve"> öffnen wir die Türen unserer Molkereischule für einen </w:t>
      </w:r>
      <w:r w:rsidR="00497D41">
        <w:t xml:space="preserve">spannenden </w:t>
      </w:r>
      <w:r w:rsidRPr="00AF504B">
        <w:t xml:space="preserve">Tag voller Technik, Kreativität und </w:t>
      </w:r>
      <w:r w:rsidR="00497D41">
        <w:t>kulinarischer Erlebnisse</w:t>
      </w:r>
      <w:r w:rsidRPr="00AF504B">
        <w:t xml:space="preserve">! Unter dem Motto </w:t>
      </w:r>
      <w:r w:rsidRPr="00AF504B">
        <w:rPr>
          <w:b/>
          <w:bCs/>
        </w:rPr>
        <w:t>„Von der Milch zur Eiskreation“</w:t>
      </w:r>
      <w:r w:rsidRPr="00AF504B">
        <w:t xml:space="preserve"> zeigen wir dir, wie spannend die Berufe in der Milchwirtschaft sein können.</w:t>
      </w:r>
    </w:p>
    <w:p w14:paraId="03B77D72" w14:textId="77777777" w:rsidR="008E7447" w:rsidRPr="00AF504B" w:rsidRDefault="008E7447" w:rsidP="008E7447">
      <w:r w:rsidRPr="00AF504B">
        <w:t xml:space="preserve">In unserem modernen Lehrbetrieb lernst du die Grundlagen der Eiscremeherstellung kennen – von der Verarbeitung der Milch im </w:t>
      </w:r>
      <w:r w:rsidRPr="00AF504B">
        <w:rPr>
          <w:b/>
          <w:bCs/>
        </w:rPr>
        <w:t>Inkubator</w:t>
      </w:r>
      <w:r w:rsidRPr="00AF504B">
        <w:t xml:space="preserve">, über die Verfeinerung im </w:t>
      </w:r>
      <w:proofErr w:type="spellStart"/>
      <w:r w:rsidRPr="00AF504B">
        <w:rPr>
          <w:b/>
          <w:bCs/>
        </w:rPr>
        <w:t>Homogenisator</w:t>
      </w:r>
      <w:proofErr w:type="spellEnd"/>
      <w:r w:rsidRPr="00AF504B">
        <w:t xml:space="preserve">, bis hin zur fertigen Eiskreation aus der </w:t>
      </w:r>
      <w:r w:rsidRPr="00AF504B">
        <w:rPr>
          <w:b/>
          <w:bCs/>
        </w:rPr>
        <w:t>Eismaschine</w:t>
      </w:r>
      <w:r w:rsidRPr="00AF504B">
        <w:t>. Gemeinsam produzieren wir leckere Sorten und experimentieren mit kreativen Aromen.</w:t>
      </w:r>
    </w:p>
    <w:p w14:paraId="3154394F" w14:textId="77777777" w:rsidR="008E7447" w:rsidRPr="00AF504B" w:rsidRDefault="008E7447" w:rsidP="008E7447">
      <w:pPr>
        <w:rPr>
          <w:b/>
          <w:bCs/>
        </w:rPr>
      </w:pPr>
      <w:r w:rsidRPr="00AF504B">
        <w:rPr>
          <w:b/>
          <w:bCs/>
        </w:rPr>
        <w:t>Das erwartet dich:</w:t>
      </w:r>
    </w:p>
    <w:p w14:paraId="07275CB3" w14:textId="77777777" w:rsidR="008E7447" w:rsidRPr="00AF504B" w:rsidRDefault="008E7447" w:rsidP="008E7447">
      <w:pPr>
        <w:numPr>
          <w:ilvl w:val="0"/>
          <w:numId w:val="44"/>
        </w:numPr>
      </w:pPr>
      <w:r w:rsidRPr="00AF504B">
        <w:t>Einblick in die faszinierende Welt der Milchwirtschaft.</w:t>
      </w:r>
    </w:p>
    <w:p w14:paraId="0C1C0012" w14:textId="77777777" w:rsidR="008E7447" w:rsidRPr="00AF504B" w:rsidRDefault="008E7447" w:rsidP="008E7447">
      <w:pPr>
        <w:numPr>
          <w:ilvl w:val="0"/>
          <w:numId w:val="44"/>
        </w:numPr>
      </w:pPr>
      <w:r w:rsidRPr="00AF504B">
        <w:t>Praktisches Arbeiten mit Hightech-Geräten.</w:t>
      </w:r>
    </w:p>
    <w:p w14:paraId="293B5921" w14:textId="77777777" w:rsidR="008E7447" w:rsidRPr="00AF504B" w:rsidRDefault="008E7447" w:rsidP="008E7447">
      <w:pPr>
        <w:numPr>
          <w:ilvl w:val="0"/>
          <w:numId w:val="44"/>
        </w:numPr>
      </w:pPr>
      <w:r w:rsidRPr="00AF504B">
        <w:t>Kreative Teamarbeit und jede Menge Spaß.</w:t>
      </w:r>
    </w:p>
    <w:p w14:paraId="64D70F5E" w14:textId="77777777" w:rsidR="008E7447" w:rsidRPr="00AF504B" w:rsidRDefault="008E7447" w:rsidP="008E7447">
      <w:pPr>
        <w:numPr>
          <w:ilvl w:val="0"/>
          <w:numId w:val="44"/>
        </w:numPr>
      </w:pPr>
      <w:r w:rsidRPr="00AF504B">
        <w:t xml:space="preserve">Natürlich: </w:t>
      </w:r>
      <w:r>
        <w:t>D</w:t>
      </w:r>
      <w:r w:rsidRPr="00AF504B">
        <w:t>ie Verkostung deiner eigenen Eiskreationen!</w:t>
      </w:r>
    </w:p>
    <w:p w14:paraId="297574D2" w14:textId="77777777" w:rsidR="008E7447" w:rsidRPr="00AF504B" w:rsidRDefault="008E7447" w:rsidP="008E7447">
      <w:r w:rsidRPr="00AF504B">
        <w:t>Lass dich von den vielseitigen Möglichkeiten in der Milchwirtschaft inspirieren und entdecke, wie cool technische Berufe sein können.</w:t>
      </w:r>
    </w:p>
    <w:p w14:paraId="1A0F76CE" w14:textId="28BF002F" w:rsidR="008E7447" w:rsidRPr="00AF504B" w:rsidRDefault="008E7447" w:rsidP="008E7447">
      <w:r w:rsidRPr="00AF504B">
        <w:rPr>
          <w:b/>
          <w:bCs/>
        </w:rPr>
        <w:t>Sei dabei und werde Teil unseres Girls' Day – die Plätze sind begrenzt!</w:t>
      </w:r>
      <w:r w:rsidRPr="00AF504B">
        <w:br/>
      </w:r>
      <w:r w:rsidRPr="00AF504B">
        <w:rPr>
          <w:b/>
          <w:bCs/>
        </w:rPr>
        <w:t xml:space="preserve">Jetzt </w:t>
      </w:r>
      <w:r>
        <w:rPr>
          <w:b/>
          <w:bCs/>
        </w:rPr>
        <w:t xml:space="preserve">auf der </w:t>
      </w:r>
      <w:hyperlink r:id="rId9" w:history="1">
        <w:r w:rsidRPr="008E7447">
          <w:rPr>
            <w:rStyle w:val="Hyperlink"/>
            <w:b/>
            <w:bCs/>
          </w:rPr>
          <w:t>Home</w:t>
        </w:r>
        <w:r w:rsidRPr="008E7447">
          <w:rPr>
            <w:rStyle w:val="Hyperlink"/>
            <w:b/>
            <w:bCs/>
          </w:rPr>
          <w:t>p</w:t>
        </w:r>
        <w:r w:rsidRPr="008E7447">
          <w:rPr>
            <w:rStyle w:val="Hyperlink"/>
            <w:b/>
            <w:bCs/>
          </w:rPr>
          <w:t>age</w:t>
        </w:r>
      </w:hyperlink>
      <w:r>
        <w:rPr>
          <w:b/>
          <w:bCs/>
        </w:rPr>
        <w:t xml:space="preserve"> </w:t>
      </w:r>
      <w:r w:rsidRPr="00AF504B">
        <w:rPr>
          <w:b/>
          <w:bCs/>
        </w:rPr>
        <w:t>anmelden und deinen Platz sichern.</w:t>
      </w:r>
    </w:p>
    <w:p w14:paraId="5E4D807F" w14:textId="77777777" w:rsidR="008E7447" w:rsidRPr="00AF504B" w:rsidRDefault="008E7447" w:rsidP="008E7447">
      <w:r w:rsidRPr="00AF504B">
        <w:t xml:space="preserve">Wir freuen uns auf dich und deinen Tatendrang! </w:t>
      </w:r>
      <w:r w:rsidRPr="00AF504B">
        <w:rPr>
          <w:rFonts w:ascii="Segoe UI Emoji" w:hAnsi="Segoe UI Emoji" w:cs="Segoe UI Emoji"/>
        </w:rPr>
        <w:t>🌟</w:t>
      </w:r>
    </w:p>
    <w:p w14:paraId="38D7EBBA" w14:textId="77777777" w:rsidR="00FC4C2F" w:rsidRDefault="00FC4C2F" w:rsidP="00153E5E"/>
    <w:p w14:paraId="4FC468D4" w14:textId="2BAE71CE" w:rsidR="008E7447" w:rsidRDefault="008E7447" w:rsidP="00153E5E">
      <w:r>
        <w:t xml:space="preserve">Link zum Angebot: </w:t>
      </w:r>
      <w:hyperlink r:id="rId10" w:history="1">
        <w:r w:rsidRPr="00FB0833">
          <w:rPr>
            <w:rStyle w:val="Hyperlink"/>
          </w:rPr>
          <w:t>https://www.girls-day.de/.oO/Show/bayerische-landesanstalt-fuer-landwirtschaft/kempten-allgaeu/werde-eis-expertin-tauche-ein-in-die-welt-der-milchwirtschaft</w:t>
        </w:r>
      </w:hyperlink>
    </w:p>
    <w:p w14:paraId="48D15478" w14:textId="77777777" w:rsidR="00497D41" w:rsidRDefault="00497D41" w:rsidP="00153E5E"/>
    <w:p w14:paraId="36348214" w14:textId="07CAB40B" w:rsidR="00497D41" w:rsidRDefault="00497D41" w:rsidP="00497D41">
      <w:pPr>
        <w:shd w:val="clear" w:color="auto" w:fill="DDD9C3" w:themeFill="background2" w:themeFillShade="E6"/>
      </w:pPr>
      <w:r>
        <w:t xml:space="preserve">Für Instagram: </w:t>
      </w:r>
    </w:p>
    <w:p w14:paraId="6B6C3CD4" w14:textId="77777777" w:rsidR="00497D41" w:rsidRDefault="00497D41" w:rsidP="00153E5E"/>
    <w:p w14:paraId="38FA822B" w14:textId="77777777" w:rsidR="00497D41" w:rsidRPr="00497D41" w:rsidRDefault="00497D41" w:rsidP="00497D41">
      <w:r w:rsidRPr="00497D41">
        <w:rPr>
          <w:rFonts w:ascii="Segoe UI Emoji" w:hAnsi="Segoe UI Emoji" w:cs="Segoe UI Emoji"/>
          <w:b/>
          <w:bCs/>
        </w:rPr>
        <w:t>👩</w:t>
      </w:r>
      <w:r w:rsidRPr="00497D41">
        <w:rPr>
          <w:b/>
          <w:bCs/>
        </w:rPr>
        <w:t>‍</w:t>
      </w:r>
      <w:r w:rsidRPr="00497D41">
        <w:rPr>
          <w:rFonts w:ascii="Segoe UI Emoji" w:hAnsi="Segoe UI Emoji" w:cs="Segoe UI Emoji"/>
          <w:b/>
          <w:bCs/>
        </w:rPr>
        <w:t>🔬🍦</w:t>
      </w:r>
      <w:r w:rsidRPr="00497D41">
        <w:rPr>
          <w:b/>
          <w:bCs/>
        </w:rPr>
        <w:t xml:space="preserve"> Girls' Day 2025: Werde Eis-Expertin! </w:t>
      </w:r>
      <w:r w:rsidRPr="00497D41">
        <w:rPr>
          <w:rFonts w:ascii="Segoe UI Emoji" w:hAnsi="Segoe UI Emoji" w:cs="Segoe UI Emoji"/>
          <w:b/>
          <w:bCs/>
        </w:rPr>
        <w:t>🍦👩</w:t>
      </w:r>
      <w:r w:rsidRPr="00497D41">
        <w:rPr>
          <w:b/>
          <w:bCs/>
        </w:rPr>
        <w:t>‍</w:t>
      </w:r>
      <w:r w:rsidRPr="00497D41">
        <w:rPr>
          <w:rFonts w:ascii="Segoe UI Emoji" w:hAnsi="Segoe UI Emoji" w:cs="Segoe UI Emoji"/>
          <w:b/>
          <w:bCs/>
        </w:rPr>
        <w:t>🔬</w:t>
      </w:r>
    </w:p>
    <w:p w14:paraId="7D6074F9" w14:textId="77777777" w:rsidR="00497D41" w:rsidRPr="00497D41" w:rsidRDefault="00497D41" w:rsidP="00497D41">
      <w:r w:rsidRPr="00497D41">
        <w:t xml:space="preserve">Tauche am </w:t>
      </w:r>
      <w:r w:rsidRPr="00497D41">
        <w:rPr>
          <w:b/>
          <w:bCs/>
        </w:rPr>
        <w:t>3. April</w:t>
      </w:r>
      <w:r w:rsidRPr="00497D41">
        <w:t xml:space="preserve"> in die Welt der Milchwirtschaft ein und erlebe, wie aus Milch leckere Eiskreationen entstehen! In unserer Molkereifachschule lernst du die Grundlagen der Eisproduktion, arbeitest mit Hightech-Geräten und probierst kreative Aromen aus.</w:t>
      </w:r>
    </w:p>
    <w:p w14:paraId="78746DFD" w14:textId="77777777" w:rsidR="00497D41" w:rsidRPr="00497D41" w:rsidRDefault="00497D41" w:rsidP="00497D41">
      <w:r w:rsidRPr="00497D41">
        <w:rPr>
          <w:rFonts w:ascii="Segoe UI Emoji" w:hAnsi="Segoe UI Emoji" w:cs="Segoe UI Emoji"/>
        </w:rPr>
        <w:t>🔹</w:t>
      </w:r>
      <w:r w:rsidRPr="00497D41">
        <w:t xml:space="preserve"> Spannende Einblicke in die Milchwirtschaft</w:t>
      </w:r>
      <w:r w:rsidRPr="00497D41">
        <w:br/>
      </w:r>
      <w:r w:rsidRPr="00497D41">
        <w:rPr>
          <w:rFonts w:ascii="Segoe UI Emoji" w:hAnsi="Segoe UI Emoji" w:cs="Segoe UI Emoji"/>
        </w:rPr>
        <w:t>🔹</w:t>
      </w:r>
      <w:r w:rsidRPr="00497D41">
        <w:t xml:space="preserve"> Praxis &amp; Kreativität vereint</w:t>
      </w:r>
      <w:r w:rsidRPr="00497D41">
        <w:br/>
      </w:r>
      <w:r w:rsidRPr="00497D41">
        <w:rPr>
          <w:rFonts w:ascii="Segoe UI Emoji" w:hAnsi="Segoe UI Emoji" w:cs="Segoe UI Emoji"/>
        </w:rPr>
        <w:t>🔹</w:t>
      </w:r>
      <w:r w:rsidRPr="00497D41">
        <w:t xml:space="preserve"> Verkostung deiner eigenen Eis-Kreationen </w:t>
      </w:r>
      <w:r w:rsidRPr="00497D41">
        <w:rPr>
          <w:rFonts w:ascii="Segoe UI Emoji" w:hAnsi="Segoe UI Emoji" w:cs="Segoe UI Emoji"/>
        </w:rPr>
        <w:t>🍨✨</w:t>
      </w:r>
    </w:p>
    <w:p w14:paraId="3B0468B9" w14:textId="77777777" w:rsidR="00497D41" w:rsidRDefault="00497D41" w:rsidP="00497D41">
      <w:r w:rsidRPr="00497D41">
        <w:rPr>
          <w:rFonts w:ascii="Segoe UI Emoji" w:hAnsi="Segoe UI Emoji" w:cs="Segoe UI Emoji"/>
        </w:rPr>
        <w:t>📢</w:t>
      </w:r>
      <w:r w:rsidRPr="00497D41">
        <w:t xml:space="preserve"> </w:t>
      </w:r>
      <w:proofErr w:type="gramStart"/>
      <w:r w:rsidRPr="00497D41">
        <w:rPr>
          <w:b/>
          <w:bCs/>
        </w:rPr>
        <w:t>Sei</w:t>
      </w:r>
      <w:proofErr w:type="gramEnd"/>
      <w:r w:rsidRPr="00497D41">
        <w:rPr>
          <w:b/>
          <w:bCs/>
        </w:rPr>
        <w:t xml:space="preserve"> dabei – die Plätze sind begrenzt!</w:t>
      </w:r>
      <w:r w:rsidRPr="00497D41">
        <w:t xml:space="preserve"> </w:t>
      </w:r>
    </w:p>
    <w:p w14:paraId="25AC74BA" w14:textId="195FA614" w:rsidR="00497D41" w:rsidRPr="00497D41" w:rsidRDefault="00497D41" w:rsidP="00497D41">
      <w:r w:rsidRPr="00497D41">
        <w:t xml:space="preserve">Jetzt anmelden auf </w:t>
      </w:r>
      <w:r>
        <w:t xml:space="preserve">der </w:t>
      </w:r>
      <w:hyperlink r:id="rId11" w:history="1">
        <w:r w:rsidRPr="00497D41">
          <w:rPr>
            <w:rStyle w:val="Hyperlink"/>
          </w:rPr>
          <w:t>Girls</w:t>
        </w:r>
        <w:r w:rsidRPr="00497D41">
          <w:rPr>
            <w:rStyle w:val="Hyperlink"/>
          </w:rPr>
          <w:t>'</w:t>
        </w:r>
        <w:r w:rsidRPr="00497D41">
          <w:rPr>
            <w:rStyle w:val="Hyperlink"/>
          </w:rPr>
          <w:t xml:space="preserve"> Day </w:t>
        </w:r>
        <w:r w:rsidRPr="00497D41">
          <w:rPr>
            <w:rStyle w:val="Hyperlink"/>
          </w:rPr>
          <w:t>Homepage</w:t>
        </w:r>
      </w:hyperlink>
      <w:r w:rsidR="00614B3A">
        <w:t>!</w:t>
      </w:r>
    </w:p>
    <w:p w14:paraId="6406DA1C" w14:textId="77777777" w:rsidR="00497D41" w:rsidRPr="00497D41" w:rsidRDefault="00497D41" w:rsidP="00497D41">
      <w:r w:rsidRPr="00497D41">
        <w:t xml:space="preserve">#GirlsDay2025 #EisExpertin #Milchwirtschaft #GirlsPower </w:t>
      </w:r>
      <w:r w:rsidRPr="00497D41">
        <w:rPr>
          <w:rFonts w:ascii="Segoe UI Emoji" w:hAnsi="Segoe UI Emoji" w:cs="Segoe UI Emoji"/>
        </w:rPr>
        <w:t>🚀</w:t>
      </w:r>
    </w:p>
    <w:p w14:paraId="08AF1B3E" w14:textId="77777777" w:rsidR="00497D41" w:rsidRDefault="00497D41" w:rsidP="00153E5E"/>
    <w:sectPr w:rsidR="00497D41" w:rsidSect="008A28E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418" w:right="737" w:bottom="1134" w:left="1021" w:header="340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AE01DB" w14:textId="77777777" w:rsidR="008E7447" w:rsidRDefault="008E7447" w:rsidP="00153E5E">
      <w:r>
        <w:separator/>
      </w:r>
    </w:p>
  </w:endnote>
  <w:endnote w:type="continuationSeparator" w:id="0">
    <w:p w14:paraId="2E53ED00" w14:textId="77777777" w:rsidR="008E7447" w:rsidRDefault="008E7447" w:rsidP="00153E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A93AD0" w14:textId="77777777" w:rsidR="008E7447" w:rsidRDefault="008E744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2149720"/>
      <w:docPartObj>
        <w:docPartGallery w:val="Page Numbers (Top of Page)"/>
        <w:docPartUnique/>
      </w:docPartObj>
    </w:sdtPr>
    <w:sdtEndPr/>
    <w:sdtContent>
      <w:p w14:paraId="5DE23A9C" w14:textId="77777777" w:rsidR="009A3439" w:rsidRDefault="009A3439" w:rsidP="009A3439">
        <w:pPr>
          <w:pStyle w:val="Fuzeile"/>
        </w:pPr>
      </w:p>
      <w:p w14:paraId="4AEF59B3" w14:textId="77777777" w:rsidR="009A3439" w:rsidRDefault="009A3439" w:rsidP="009A3439">
        <w:pPr>
          <w:pStyle w:val="Fuzeile"/>
        </w:pPr>
        <w:r>
          <w:t xml:space="preserve">Seite </w:t>
        </w:r>
        <w:r w:rsidR="00132060">
          <w:fldChar w:fldCharType="begin"/>
        </w:r>
        <w:r w:rsidR="004B0C33">
          <w:instrText xml:space="preserve"> PAGE </w:instrText>
        </w:r>
        <w:r w:rsidR="00132060">
          <w:fldChar w:fldCharType="separate"/>
        </w:r>
        <w:r w:rsidR="001202A9">
          <w:rPr>
            <w:noProof/>
          </w:rPr>
          <w:t>2</w:t>
        </w:r>
        <w:r w:rsidR="00132060">
          <w:rPr>
            <w:noProof/>
          </w:rPr>
          <w:fldChar w:fldCharType="end"/>
        </w:r>
        <w:r>
          <w:t xml:space="preserve"> von </w:t>
        </w:r>
        <w:r w:rsidR="00132060">
          <w:fldChar w:fldCharType="begin"/>
        </w:r>
        <w:r w:rsidR="004B0C33">
          <w:instrText xml:space="preserve"> NUMPAGES  </w:instrText>
        </w:r>
        <w:r w:rsidR="00132060">
          <w:fldChar w:fldCharType="separate"/>
        </w:r>
        <w:r w:rsidR="001202A9">
          <w:rPr>
            <w:noProof/>
          </w:rPr>
          <w:t>2</w:t>
        </w:r>
        <w:r w:rsidR="00132060">
          <w:rPr>
            <w:noProof/>
          </w:rPr>
          <w:fldChar w:fldCharType="end"/>
        </w:r>
      </w:p>
    </w:sdtContent>
  </w:sdt>
  <w:p w14:paraId="5B50F880" w14:textId="7A212375" w:rsidR="00831F8A" w:rsidRPr="00112A58" w:rsidRDefault="009A3439" w:rsidP="00112A58">
    <w:pPr>
      <w:pStyle w:val="Fuzeile"/>
      <w:rPr>
        <w:rStyle w:val="FuzeileAusgeblendet"/>
      </w:rPr>
    </w:pPr>
    <w:r w:rsidRPr="00112A58">
      <w:rPr>
        <w:rStyle w:val="FuzeileAusgeblendet"/>
      </w:rPr>
      <w:t xml:space="preserve"> </w:t>
    </w:r>
    <w:r w:rsidR="00132060" w:rsidRPr="00112A58">
      <w:rPr>
        <w:rStyle w:val="FuzeileAusgeblendet"/>
      </w:rPr>
      <w:fldChar w:fldCharType="begin"/>
    </w:r>
    <w:r w:rsidR="00831F8A" w:rsidRPr="00112A58">
      <w:rPr>
        <w:rStyle w:val="FuzeileAusgeblendet"/>
      </w:rPr>
      <w:instrText xml:space="preserve"> IF </w:instrText>
    </w:r>
    <w:r w:rsidR="00132060" w:rsidRPr="00112A58">
      <w:rPr>
        <w:rStyle w:val="FuzeileAusgeblendet"/>
      </w:rPr>
      <w:fldChar w:fldCharType="begin"/>
    </w:r>
    <w:r w:rsidR="00831F8A" w:rsidRPr="00112A58">
      <w:rPr>
        <w:rStyle w:val="FuzeileAusgeblendet"/>
      </w:rPr>
      <w:instrText xml:space="preserve"> PAGE </w:instrText>
    </w:r>
    <w:r w:rsidR="00132060" w:rsidRPr="00112A58">
      <w:rPr>
        <w:rStyle w:val="FuzeileAusgeblendet"/>
      </w:rPr>
      <w:fldChar w:fldCharType="separate"/>
    </w:r>
    <w:r w:rsidR="00614B3A">
      <w:rPr>
        <w:rStyle w:val="FuzeileAusgeblendet"/>
        <w:noProof/>
      </w:rPr>
      <w:instrText>2</w:instrText>
    </w:r>
    <w:r w:rsidR="00132060" w:rsidRPr="00112A58">
      <w:rPr>
        <w:rStyle w:val="FuzeileAusgeblendet"/>
      </w:rPr>
      <w:fldChar w:fldCharType="end"/>
    </w:r>
    <w:r w:rsidR="00831F8A" w:rsidRPr="00112A58">
      <w:rPr>
        <w:rStyle w:val="FuzeileAusgeblendet"/>
      </w:rPr>
      <w:instrText>=</w:instrText>
    </w:r>
    <w:r w:rsidR="00132060" w:rsidRPr="00112A58">
      <w:rPr>
        <w:rStyle w:val="FuzeileAusgeblendet"/>
      </w:rPr>
      <w:fldChar w:fldCharType="begin"/>
    </w:r>
    <w:r w:rsidR="00831F8A" w:rsidRPr="00112A58">
      <w:rPr>
        <w:rStyle w:val="FuzeileAusgeblendet"/>
      </w:rPr>
      <w:instrText xml:space="preserve"> SECTIONPAGES </w:instrText>
    </w:r>
    <w:r w:rsidR="00132060" w:rsidRPr="00112A58">
      <w:rPr>
        <w:rStyle w:val="FuzeileAusgeblendet"/>
      </w:rPr>
      <w:fldChar w:fldCharType="separate"/>
    </w:r>
    <w:r w:rsidR="00614B3A">
      <w:rPr>
        <w:rStyle w:val="FuzeileAusgeblendet"/>
        <w:noProof/>
      </w:rPr>
      <w:instrText>2</w:instrText>
    </w:r>
    <w:r w:rsidR="00132060" w:rsidRPr="00112A58">
      <w:rPr>
        <w:rStyle w:val="FuzeileAusgeblendet"/>
      </w:rPr>
      <w:fldChar w:fldCharType="end"/>
    </w:r>
    <w:r w:rsidR="00831F8A" w:rsidRPr="00112A58">
      <w:rPr>
        <w:rStyle w:val="FuzeileAusgeblendet"/>
      </w:rPr>
      <w:instrText>"</w:instrText>
    </w:r>
    <w:r w:rsidR="00132060" w:rsidRPr="00112A58">
      <w:rPr>
        <w:rStyle w:val="FuzeileAusgeblendet"/>
      </w:rPr>
      <w:fldChar w:fldCharType="begin"/>
    </w:r>
    <w:r w:rsidR="00831F8A" w:rsidRPr="00112A58">
      <w:rPr>
        <w:rStyle w:val="FuzeileAusgeblendet"/>
      </w:rPr>
      <w:instrText xml:space="preserve"> DATE \@ "dd.MM.yy" </w:instrText>
    </w:r>
    <w:r w:rsidR="00132060" w:rsidRPr="00112A58">
      <w:rPr>
        <w:rStyle w:val="FuzeileAusgeblendet"/>
      </w:rPr>
      <w:fldChar w:fldCharType="separate"/>
    </w:r>
    <w:r w:rsidR="008E7447">
      <w:rPr>
        <w:rStyle w:val="FuzeileAusgeblendet"/>
        <w:noProof/>
      </w:rPr>
      <w:instrText>13.02.25</w:instrText>
    </w:r>
    <w:r w:rsidR="00132060" w:rsidRPr="00112A58">
      <w:rPr>
        <w:rStyle w:val="FuzeileAusgeblendet"/>
      </w:rPr>
      <w:fldChar w:fldCharType="end"/>
    </w:r>
    <w:r w:rsidR="00831F8A" w:rsidRPr="00112A58">
      <w:rPr>
        <w:rStyle w:val="FuzeileAusgeblendet"/>
      </w:rPr>
      <w:instrText>/</w:instrText>
    </w:r>
    <w:r w:rsidR="00132060" w:rsidRPr="00112A58">
      <w:rPr>
        <w:rStyle w:val="FuzeileAusgeblendet"/>
      </w:rPr>
      <w:fldChar w:fldCharType="begin"/>
    </w:r>
    <w:r w:rsidR="00831F8A" w:rsidRPr="00112A58">
      <w:rPr>
        <w:rStyle w:val="FuzeileAusgeblendet"/>
      </w:rPr>
      <w:instrText xml:space="preserve"> USERINITIALS </w:instrText>
    </w:r>
    <w:r w:rsidR="00132060" w:rsidRPr="00112A58">
      <w:rPr>
        <w:rStyle w:val="FuzeileAusgeblendet"/>
      </w:rPr>
      <w:fldChar w:fldCharType="separate"/>
    </w:r>
    <w:r w:rsidR="008E7447">
      <w:rPr>
        <w:rStyle w:val="FuzeileAusgeblendet"/>
        <w:noProof/>
      </w:rPr>
      <w:instrText>RM(</w:instrText>
    </w:r>
    <w:r w:rsidR="00132060" w:rsidRPr="00112A58">
      <w:rPr>
        <w:rStyle w:val="FuzeileAusgeblendet"/>
      </w:rPr>
      <w:fldChar w:fldCharType="end"/>
    </w:r>
    <w:r w:rsidR="00831F8A" w:rsidRPr="00112A58">
      <w:rPr>
        <w:rStyle w:val="FuzeileAusgeblendet"/>
      </w:rPr>
      <w:instrText>/</w:instrText>
    </w:r>
    <w:r w:rsidR="00132060" w:rsidRPr="00112A58">
      <w:rPr>
        <w:rStyle w:val="FuzeileAusgeblendet"/>
      </w:rPr>
      <w:fldChar w:fldCharType="begin"/>
    </w:r>
    <w:r w:rsidR="00831F8A" w:rsidRPr="00112A58">
      <w:rPr>
        <w:rStyle w:val="FuzeileAusgeblendet"/>
      </w:rPr>
      <w:instrText xml:space="preserve"> FILENAME \p </w:instrText>
    </w:r>
    <w:r w:rsidR="00132060" w:rsidRPr="00112A58">
      <w:rPr>
        <w:rStyle w:val="FuzeileAusgeblendet"/>
      </w:rPr>
      <w:fldChar w:fldCharType="separate"/>
    </w:r>
    <w:r w:rsidR="008E7447">
      <w:rPr>
        <w:rStyle w:val="FuzeileAusgeblendet"/>
        <w:noProof/>
      </w:rPr>
      <w:instrText>Dokument1</w:instrText>
    </w:r>
    <w:r w:rsidR="00132060" w:rsidRPr="00112A58">
      <w:rPr>
        <w:rStyle w:val="FuzeileAusgeblendet"/>
      </w:rPr>
      <w:fldChar w:fldCharType="end"/>
    </w:r>
    <w:r w:rsidR="00831F8A" w:rsidRPr="00112A58">
      <w:rPr>
        <w:rStyle w:val="FuzeileAusgeblendet"/>
      </w:rPr>
      <w:instrText>"</w:instrText>
    </w:r>
    <w:r w:rsidR="00132060" w:rsidRPr="00112A58">
      <w:rPr>
        <w:rStyle w:val="FuzeileAusgeblendet"/>
      </w:rPr>
      <w:fldChar w:fldCharType="separate"/>
    </w:r>
    <w:r w:rsidR="00614B3A">
      <w:rPr>
        <w:rStyle w:val="FuzeileAusgeblendet"/>
        <w:noProof/>
      </w:rPr>
      <w:t>13.02.25</w:t>
    </w:r>
    <w:r w:rsidR="00614B3A" w:rsidRPr="00112A58">
      <w:rPr>
        <w:rStyle w:val="FuzeileAusgeblendet"/>
        <w:noProof/>
      </w:rPr>
      <w:t>/</w:t>
    </w:r>
    <w:r w:rsidR="00614B3A">
      <w:rPr>
        <w:rStyle w:val="FuzeileAusgeblendet"/>
        <w:noProof/>
      </w:rPr>
      <w:t>RM(</w:t>
    </w:r>
    <w:r w:rsidR="00614B3A" w:rsidRPr="00112A58">
      <w:rPr>
        <w:rStyle w:val="FuzeileAusgeblendet"/>
        <w:noProof/>
      </w:rPr>
      <w:t>/</w:t>
    </w:r>
    <w:r w:rsidR="00614B3A">
      <w:rPr>
        <w:rStyle w:val="FuzeileAusgeblendet"/>
        <w:noProof/>
      </w:rPr>
      <w:t>Dokument1</w:t>
    </w:r>
    <w:r w:rsidR="00132060" w:rsidRPr="00112A58">
      <w:rPr>
        <w:rStyle w:val="FuzeileAusgeblendet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287928"/>
      <w:docPartObj>
        <w:docPartGallery w:val="Page Numbers (Top of Page)"/>
        <w:docPartUnique/>
      </w:docPartObj>
    </w:sdtPr>
    <w:sdtEndPr/>
    <w:sdtContent>
      <w:p w14:paraId="3DE0AA23" w14:textId="77777777" w:rsidR="00257794" w:rsidRDefault="00257794" w:rsidP="00A12F44">
        <w:pPr>
          <w:pStyle w:val="Fuzeile"/>
          <w:tabs>
            <w:tab w:val="clear" w:pos="8187"/>
          </w:tabs>
          <w:spacing w:after="80"/>
          <w:ind w:right="-127"/>
        </w:pPr>
        <w:r>
          <w:t xml:space="preserve">Seite </w:t>
        </w:r>
        <w:r w:rsidR="002A009F">
          <w:fldChar w:fldCharType="begin"/>
        </w:r>
        <w:r w:rsidR="002A009F">
          <w:instrText xml:space="preserve"> PAGE </w:instrText>
        </w:r>
        <w:r w:rsidR="002A009F">
          <w:fldChar w:fldCharType="separate"/>
        </w:r>
        <w:r w:rsidR="001D222D">
          <w:rPr>
            <w:noProof/>
          </w:rPr>
          <w:t>1</w:t>
        </w:r>
        <w:r w:rsidR="002A009F">
          <w:rPr>
            <w:noProof/>
          </w:rPr>
          <w:fldChar w:fldCharType="end"/>
        </w:r>
        <w:r>
          <w:t xml:space="preserve"> von </w:t>
        </w:r>
        <w:r w:rsidR="00614B3A">
          <w:fldChar w:fldCharType="begin"/>
        </w:r>
        <w:r w:rsidR="00614B3A">
          <w:instrText xml:space="preserve"> NUMPAGES  </w:instrText>
        </w:r>
        <w:r w:rsidR="00614B3A">
          <w:fldChar w:fldCharType="separate"/>
        </w:r>
        <w:r w:rsidR="001D222D">
          <w:rPr>
            <w:noProof/>
          </w:rPr>
          <w:t>1</w:t>
        </w:r>
        <w:r w:rsidR="00614B3A">
          <w:rPr>
            <w:noProof/>
          </w:rPr>
          <w:fldChar w:fldCharType="end"/>
        </w:r>
      </w:p>
      <w:tbl>
        <w:tblPr>
          <w:tblW w:w="10387" w:type="dxa"/>
          <w:tblInd w:w="-42" w:type="dxa"/>
          <w:tblLayout w:type="fixed"/>
          <w:tblCellMar>
            <w:left w:w="28" w:type="dxa"/>
            <w:right w:w="28" w:type="dxa"/>
          </w:tblCellMar>
          <w:tblLook w:val="0000" w:firstRow="0" w:lastRow="0" w:firstColumn="0" w:lastColumn="0" w:noHBand="0" w:noVBand="0"/>
        </w:tblPr>
        <w:tblGrid>
          <w:gridCol w:w="4606"/>
          <w:gridCol w:w="2977"/>
          <w:gridCol w:w="2804"/>
        </w:tblGrid>
        <w:tr w:rsidR="00257794" w:rsidRPr="00027745" w14:paraId="52C1AD59" w14:textId="77777777" w:rsidTr="00DC0ADA">
          <w:trPr>
            <w:cantSplit/>
            <w:trHeight w:hRule="exact" w:val="181"/>
          </w:trPr>
          <w:tc>
            <w:tcPr>
              <w:tcW w:w="4606" w:type="dxa"/>
              <w:vAlign w:val="center"/>
            </w:tcPr>
            <w:p w14:paraId="6EEBC7BF" w14:textId="77777777" w:rsidR="00257794" w:rsidRDefault="00257794" w:rsidP="000268E3">
              <w:pPr>
                <w:pStyle w:val="Fuzeile"/>
                <w:tabs>
                  <w:tab w:val="left" w:pos="709"/>
                </w:tabs>
                <w:jc w:val="left"/>
              </w:pPr>
              <w:r>
                <w:t>Telefon:</w:t>
              </w:r>
              <w:r>
                <w:tab/>
              </w:r>
              <w:bookmarkStart w:id="5" w:name="LfLTelefon"/>
              <w:bookmarkEnd w:id="5"/>
            </w:p>
          </w:tc>
          <w:tc>
            <w:tcPr>
              <w:tcW w:w="2977" w:type="dxa"/>
              <w:vAlign w:val="center"/>
            </w:tcPr>
            <w:p w14:paraId="665ACBB7" w14:textId="77777777" w:rsidR="00257794" w:rsidRDefault="00257794" w:rsidP="00F11ADD">
              <w:pPr>
                <w:pStyle w:val="Fuzeile"/>
                <w:jc w:val="left"/>
              </w:pPr>
              <w:bookmarkStart w:id="6" w:name="Nahverkehr1"/>
              <w:bookmarkEnd w:id="6"/>
            </w:p>
          </w:tc>
          <w:tc>
            <w:tcPr>
              <w:tcW w:w="2804" w:type="dxa"/>
              <w:vAlign w:val="center"/>
            </w:tcPr>
            <w:p w14:paraId="444629E2" w14:textId="77777777" w:rsidR="00257794" w:rsidRDefault="00257794" w:rsidP="00F11ADD">
              <w:pPr>
                <w:pStyle w:val="Fuzeile"/>
              </w:pPr>
              <w:bookmarkStart w:id="7" w:name="LfLStrasse"/>
              <w:bookmarkEnd w:id="7"/>
            </w:p>
          </w:tc>
        </w:tr>
        <w:tr w:rsidR="00257794" w:rsidRPr="00027745" w14:paraId="70C2A442" w14:textId="77777777" w:rsidTr="00DC0ADA">
          <w:trPr>
            <w:cantSplit/>
            <w:trHeight w:hRule="exact" w:val="181"/>
          </w:trPr>
          <w:tc>
            <w:tcPr>
              <w:tcW w:w="4606" w:type="dxa"/>
              <w:vAlign w:val="center"/>
            </w:tcPr>
            <w:p w14:paraId="6B241EE6" w14:textId="77777777" w:rsidR="00257794" w:rsidRDefault="00257794" w:rsidP="000268E3">
              <w:pPr>
                <w:pStyle w:val="Fuzeile"/>
                <w:tabs>
                  <w:tab w:val="left" w:pos="709"/>
                </w:tabs>
                <w:jc w:val="left"/>
              </w:pPr>
              <w:r>
                <w:t>Telefax:</w:t>
              </w:r>
              <w:r>
                <w:tab/>
              </w:r>
              <w:bookmarkStart w:id="8" w:name="LfLTelefax"/>
              <w:bookmarkEnd w:id="8"/>
            </w:p>
          </w:tc>
          <w:tc>
            <w:tcPr>
              <w:tcW w:w="2977" w:type="dxa"/>
              <w:vAlign w:val="center"/>
            </w:tcPr>
            <w:p w14:paraId="63C24926" w14:textId="77777777" w:rsidR="00257794" w:rsidRDefault="00257794" w:rsidP="00F11ADD">
              <w:pPr>
                <w:pStyle w:val="Fuzeile"/>
                <w:jc w:val="left"/>
              </w:pPr>
              <w:bookmarkStart w:id="9" w:name="Nahverkehr2"/>
              <w:bookmarkEnd w:id="9"/>
            </w:p>
          </w:tc>
          <w:tc>
            <w:tcPr>
              <w:tcW w:w="2804" w:type="dxa"/>
              <w:vAlign w:val="center"/>
            </w:tcPr>
            <w:p w14:paraId="2F7D30B7" w14:textId="77777777" w:rsidR="00257794" w:rsidRDefault="00257794" w:rsidP="00F11ADD">
              <w:pPr>
                <w:pStyle w:val="Fuzeile"/>
              </w:pPr>
              <w:bookmarkStart w:id="10" w:name="LfLOrt"/>
              <w:bookmarkEnd w:id="10"/>
            </w:p>
          </w:tc>
        </w:tr>
        <w:tr w:rsidR="00257794" w:rsidRPr="00027745" w14:paraId="5AC4AF8D" w14:textId="77777777" w:rsidTr="00DC0ADA">
          <w:trPr>
            <w:cantSplit/>
            <w:trHeight w:hRule="exact" w:val="181"/>
          </w:trPr>
          <w:tc>
            <w:tcPr>
              <w:tcW w:w="4606" w:type="dxa"/>
              <w:vAlign w:val="center"/>
            </w:tcPr>
            <w:p w14:paraId="762478A0" w14:textId="77777777" w:rsidR="00257794" w:rsidRDefault="00257794" w:rsidP="000268E3">
              <w:pPr>
                <w:pStyle w:val="Fuzeile"/>
                <w:tabs>
                  <w:tab w:val="left" w:pos="709"/>
                </w:tabs>
                <w:jc w:val="left"/>
              </w:pPr>
              <w:r>
                <w:t>E-Mail:</w:t>
              </w:r>
              <w:r>
                <w:tab/>
              </w:r>
              <w:bookmarkStart w:id="11" w:name="LfLEMail"/>
              <w:bookmarkEnd w:id="11"/>
            </w:p>
          </w:tc>
          <w:tc>
            <w:tcPr>
              <w:tcW w:w="2977" w:type="dxa"/>
              <w:vAlign w:val="center"/>
            </w:tcPr>
            <w:p w14:paraId="70348DAE" w14:textId="77777777" w:rsidR="00257794" w:rsidRDefault="00257794" w:rsidP="00F11ADD">
              <w:pPr>
                <w:pStyle w:val="Fuzeile"/>
                <w:jc w:val="left"/>
              </w:pPr>
              <w:bookmarkStart w:id="12" w:name="Nahverkehr3"/>
              <w:bookmarkEnd w:id="12"/>
            </w:p>
          </w:tc>
          <w:tc>
            <w:tcPr>
              <w:tcW w:w="2804" w:type="dxa"/>
              <w:vAlign w:val="center"/>
            </w:tcPr>
            <w:p w14:paraId="2B2C3A48" w14:textId="77777777" w:rsidR="00257794" w:rsidRDefault="00257794" w:rsidP="00F11ADD">
              <w:pPr>
                <w:pStyle w:val="Fuzeile"/>
              </w:pPr>
            </w:p>
          </w:tc>
        </w:tr>
        <w:tr w:rsidR="00257794" w:rsidRPr="00027745" w14:paraId="4D7E2326" w14:textId="77777777" w:rsidTr="00DC0ADA">
          <w:trPr>
            <w:cantSplit/>
            <w:trHeight w:hRule="exact" w:val="181"/>
          </w:trPr>
          <w:tc>
            <w:tcPr>
              <w:tcW w:w="4606" w:type="dxa"/>
              <w:vAlign w:val="center"/>
            </w:tcPr>
            <w:p w14:paraId="468F946E" w14:textId="77777777" w:rsidR="00257794" w:rsidRDefault="00257794" w:rsidP="000268E3">
              <w:pPr>
                <w:pStyle w:val="Fuzeile"/>
                <w:tabs>
                  <w:tab w:val="left" w:pos="709"/>
                </w:tabs>
                <w:jc w:val="left"/>
              </w:pPr>
              <w:r>
                <w:t>Internet:</w:t>
              </w:r>
              <w:r>
                <w:tab/>
              </w:r>
              <w:bookmarkStart w:id="13" w:name="LfLInternet"/>
              <w:bookmarkEnd w:id="13"/>
              <w:r>
                <w:t>www.LfL.Bayern.de</w:t>
              </w:r>
            </w:p>
          </w:tc>
          <w:tc>
            <w:tcPr>
              <w:tcW w:w="2977" w:type="dxa"/>
              <w:vAlign w:val="center"/>
            </w:tcPr>
            <w:p w14:paraId="0D3E227F" w14:textId="77777777" w:rsidR="00257794" w:rsidRDefault="00257794" w:rsidP="00F11ADD">
              <w:pPr>
                <w:pStyle w:val="Fuzeile"/>
                <w:jc w:val="left"/>
              </w:pPr>
              <w:bookmarkStart w:id="14" w:name="Nahverkehr4"/>
              <w:bookmarkEnd w:id="14"/>
            </w:p>
          </w:tc>
          <w:tc>
            <w:tcPr>
              <w:tcW w:w="2804" w:type="dxa"/>
              <w:vAlign w:val="center"/>
            </w:tcPr>
            <w:p w14:paraId="23BE1025" w14:textId="77777777" w:rsidR="00257794" w:rsidRDefault="00257794" w:rsidP="00F11ADD">
              <w:pPr>
                <w:pStyle w:val="Fuzeile"/>
              </w:pPr>
            </w:p>
          </w:tc>
        </w:tr>
        <w:tr w:rsidR="00257794" w:rsidRPr="00EC376E" w14:paraId="456A70DD" w14:textId="77777777" w:rsidTr="00CF73B2">
          <w:trPr>
            <w:cantSplit/>
            <w:trHeight w:val="362"/>
            <w:hidden/>
          </w:trPr>
          <w:tc>
            <w:tcPr>
              <w:tcW w:w="10387" w:type="dxa"/>
              <w:gridSpan w:val="3"/>
            </w:tcPr>
            <w:p w14:paraId="7B173C1F" w14:textId="77777777" w:rsidR="00257794" w:rsidRPr="005E1DDE" w:rsidRDefault="00257794" w:rsidP="005E1DDE">
              <w:pPr>
                <w:pStyle w:val="FuzeileSpeicherPfad"/>
                <w:rPr>
                  <w:lang w:val="en-US"/>
                </w:rPr>
              </w:pPr>
              <w:bookmarkStart w:id="15" w:name="SpeicherPfad"/>
              <w:bookmarkEnd w:id="15"/>
            </w:p>
          </w:tc>
        </w:tr>
      </w:tbl>
      <w:p w14:paraId="1F78B504" w14:textId="77777777" w:rsidR="00257794" w:rsidRPr="00255330" w:rsidRDefault="00614B3A" w:rsidP="00033DAB">
        <w:pPr>
          <w:pStyle w:val="Fuzeile"/>
          <w:tabs>
            <w:tab w:val="clear" w:pos="8187"/>
          </w:tabs>
          <w:spacing w:line="80" w:lineRule="exact"/>
          <w:ind w:right="-198"/>
          <w:jc w:val="left"/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053A79" w14:textId="77777777" w:rsidR="008E7447" w:rsidRDefault="008E7447" w:rsidP="00153E5E">
      <w:r>
        <w:separator/>
      </w:r>
    </w:p>
  </w:footnote>
  <w:footnote w:type="continuationSeparator" w:id="0">
    <w:p w14:paraId="50559D5B" w14:textId="77777777" w:rsidR="008E7447" w:rsidRDefault="008E7447" w:rsidP="00153E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95B7A7" w14:textId="77777777" w:rsidR="00831F8A" w:rsidRDefault="00132060">
    <w:pPr>
      <w:pStyle w:val="Kopfzeile"/>
      <w:framePr w:wrap="around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 w:rsidR="00831F8A"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D10822">
      <w:rPr>
        <w:rStyle w:val="Seitenzahl"/>
        <w:noProof/>
      </w:rPr>
      <w:t>1</w:t>
    </w:r>
    <w:r>
      <w:rPr>
        <w:rStyle w:val="Seitenzahl"/>
      </w:rPr>
      <w:fldChar w:fldCharType="end"/>
    </w:r>
  </w:p>
  <w:p w14:paraId="2DB389F7" w14:textId="77777777" w:rsidR="00831F8A" w:rsidRDefault="00831F8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BFB408" w14:textId="77777777" w:rsidR="008E7447" w:rsidRDefault="008E7447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359" w:type="dxa"/>
      <w:tblLayout w:type="fixed"/>
      <w:tblCellMar>
        <w:left w:w="28" w:type="dxa"/>
        <w:right w:w="28" w:type="dxa"/>
      </w:tblCellMar>
      <w:tblLook w:val="0000" w:firstRow="0" w:lastRow="0" w:firstColumn="0" w:lastColumn="0" w:noHBand="0" w:noVBand="0"/>
    </w:tblPr>
    <w:tblGrid>
      <w:gridCol w:w="1985"/>
      <w:gridCol w:w="1388"/>
      <w:gridCol w:w="4802"/>
      <w:gridCol w:w="196"/>
      <w:gridCol w:w="1988"/>
    </w:tblGrid>
    <w:tr w:rsidR="00521AF4" w14:paraId="2D81673B" w14:textId="77777777" w:rsidTr="00521AF4">
      <w:trPr>
        <w:cantSplit/>
        <w:trHeight w:hRule="exact" w:val="397"/>
      </w:trPr>
      <w:tc>
        <w:tcPr>
          <w:tcW w:w="1986" w:type="dxa"/>
          <w:vAlign w:val="center"/>
        </w:tcPr>
        <w:p w14:paraId="391035D9" w14:textId="77777777" w:rsidR="00521AF4" w:rsidRDefault="00521AF4" w:rsidP="00813EA0">
          <w:pPr>
            <w:pStyle w:val="Kopfzeile"/>
          </w:pPr>
          <w:bookmarkStart w:id="2" w:name="Verfuegung"/>
          <w:bookmarkEnd w:id="2"/>
        </w:p>
      </w:tc>
      <w:tc>
        <w:tcPr>
          <w:tcW w:w="1388" w:type="dxa"/>
          <w:vAlign w:val="center"/>
        </w:tcPr>
        <w:p w14:paraId="3DEE8B97" w14:textId="77777777" w:rsidR="00521AF4" w:rsidRDefault="00521AF4" w:rsidP="00813EA0">
          <w:pPr>
            <w:pStyle w:val="Kopfzeile"/>
          </w:pPr>
        </w:p>
      </w:tc>
      <w:tc>
        <w:tcPr>
          <w:tcW w:w="4801" w:type="dxa"/>
          <w:vAlign w:val="center"/>
        </w:tcPr>
        <w:p w14:paraId="036DFDD2" w14:textId="77777777" w:rsidR="00521AF4" w:rsidRPr="00F6777E" w:rsidRDefault="004B294D" w:rsidP="00813EA0">
          <w:pPr>
            <w:pStyle w:val="Kopfzeile"/>
            <w:rPr>
              <w:vanish/>
              <w:sz w:val="22"/>
            </w:rPr>
          </w:pPr>
          <w:r w:rsidRPr="00F6777E">
            <w:rPr>
              <w:vanish/>
              <w:sz w:val="22"/>
            </w:rPr>
            <w:t>Zur Post gegeben am:</w:t>
          </w:r>
        </w:p>
      </w:tc>
      <w:tc>
        <w:tcPr>
          <w:tcW w:w="196" w:type="dxa"/>
        </w:tcPr>
        <w:p w14:paraId="2DAF0C39" w14:textId="77777777" w:rsidR="00521AF4" w:rsidRDefault="00521AF4" w:rsidP="00813EA0">
          <w:pPr>
            <w:pStyle w:val="Kopfzeile"/>
          </w:pPr>
        </w:p>
      </w:tc>
      <w:tc>
        <w:tcPr>
          <w:tcW w:w="1988" w:type="dxa"/>
        </w:tcPr>
        <w:p w14:paraId="2F74C39F" w14:textId="77777777" w:rsidR="00521AF4" w:rsidRDefault="00521AF4" w:rsidP="00813EA0">
          <w:pPr>
            <w:pStyle w:val="Kopfzeile"/>
          </w:pPr>
        </w:p>
      </w:tc>
    </w:tr>
    <w:tr w:rsidR="002F00C8" w14:paraId="147ACA43" w14:textId="77777777" w:rsidTr="00983078">
      <w:trPr>
        <w:cantSplit/>
        <w:trHeight w:hRule="exact" w:val="1089"/>
      </w:trPr>
      <w:tc>
        <w:tcPr>
          <w:tcW w:w="1986" w:type="dxa"/>
          <w:vAlign w:val="bottom"/>
        </w:tcPr>
        <w:p w14:paraId="58620C50" w14:textId="77777777" w:rsidR="002F00C8" w:rsidRDefault="008E7447" w:rsidP="00EB1534">
          <w:pPr>
            <w:pStyle w:val="Kopfzeile"/>
          </w:pPr>
          <w:bookmarkStart w:id="3" w:name="LfLLogo"/>
          <w:bookmarkEnd w:id="3"/>
          <w:r>
            <w:rPr>
              <w:noProof/>
            </w:rPr>
            <w:drawing>
              <wp:inline distT="0" distB="0" distL="0" distR="0" wp14:anchorId="0087672E" wp14:editId="658E0429">
                <wp:extent cx="1224915" cy="635000"/>
                <wp:effectExtent l="0" t="0" r="0" b="0"/>
                <wp:docPr id="1010081582" name="Grafik 1" descr="Logo  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10081582" name="Grafik 1" descr="Logo   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24915" cy="635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387" w:type="dxa"/>
          <w:tcBorders>
            <w:left w:val="nil"/>
          </w:tcBorders>
          <w:vAlign w:val="bottom"/>
        </w:tcPr>
        <w:p w14:paraId="447F36A6" w14:textId="77777777" w:rsidR="002F00C8" w:rsidRDefault="002F00C8" w:rsidP="006C0D2E">
          <w:pPr>
            <w:pStyle w:val="Kopfzeile"/>
          </w:pPr>
        </w:p>
      </w:tc>
      <w:tc>
        <w:tcPr>
          <w:tcW w:w="4802" w:type="dxa"/>
          <w:tcBorders>
            <w:left w:val="nil"/>
          </w:tcBorders>
          <w:vAlign w:val="bottom"/>
        </w:tcPr>
        <w:p w14:paraId="5F60531F" w14:textId="77777777" w:rsidR="002F00C8" w:rsidRPr="007C7FD2" w:rsidRDefault="002F00C8" w:rsidP="006C0D2E">
          <w:pPr>
            <w:pStyle w:val="Kopfzeile"/>
            <w:jc w:val="right"/>
            <w:rPr>
              <w:szCs w:val="28"/>
            </w:rPr>
          </w:pPr>
          <w:r w:rsidRPr="007C7FD2">
            <w:rPr>
              <w:szCs w:val="28"/>
            </w:rPr>
            <w:t>Bayerische Landesanstalt für</w:t>
          </w:r>
        </w:p>
        <w:p w14:paraId="0D61BDC8" w14:textId="77777777" w:rsidR="002F00C8" w:rsidRDefault="002F00C8" w:rsidP="006C0D2E">
          <w:pPr>
            <w:pStyle w:val="Kopfzeile"/>
            <w:jc w:val="right"/>
          </w:pPr>
          <w:r w:rsidRPr="007C7FD2">
            <w:rPr>
              <w:szCs w:val="28"/>
            </w:rPr>
            <w:t>Landwirtschaft</w:t>
          </w:r>
        </w:p>
      </w:tc>
      <w:tc>
        <w:tcPr>
          <w:tcW w:w="196" w:type="dxa"/>
          <w:vAlign w:val="bottom"/>
        </w:tcPr>
        <w:p w14:paraId="79BA5C3F" w14:textId="77777777" w:rsidR="002F00C8" w:rsidRDefault="002F00C8" w:rsidP="006C0D2E">
          <w:pPr>
            <w:pStyle w:val="Kopfzeile"/>
          </w:pPr>
        </w:p>
      </w:tc>
      <w:tc>
        <w:tcPr>
          <w:tcW w:w="1988" w:type="dxa"/>
          <w:vAlign w:val="bottom"/>
        </w:tcPr>
        <w:p w14:paraId="7D71DEBC" w14:textId="77777777" w:rsidR="002F00C8" w:rsidRDefault="002F00C8" w:rsidP="006C0D2E">
          <w:pPr>
            <w:pStyle w:val="Kopfzeile"/>
          </w:pPr>
          <w:r>
            <w:rPr>
              <w:noProof/>
            </w:rPr>
            <w:drawing>
              <wp:inline distT="0" distB="0" distL="0" distR="0" wp14:anchorId="1442786F" wp14:editId="5512E99A">
                <wp:extent cx="1123950" cy="685800"/>
                <wp:effectExtent l="19050" t="0" r="0" b="0"/>
                <wp:docPr id="4" name="Bild 1" descr="Wappen 30mm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appen 30mm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23950" cy="685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512B65" w14:paraId="7D7B6ECF" w14:textId="77777777" w:rsidTr="00512B65">
      <w:trPr>
        <w:cantSplit/>
        <w:trHeight w:hRule="exact" w:val="170"/>
      </w:trPr>
      <w:tc>
        <w:tcPr>
          <w:tcW w:w="8175" w:type="dxa"/>
          <w:gridSpan w:val="3"/>
          <w:vAlign w:val="center"/>
        </w:tcPr>
        <w:p w14:paraId="45AE1879" w14:textId="77777777" w:rsidR="00512B65" w:rsidRDefault="00512B65" w:rsidP="00943376">
          <w:pPr>
            <w:pStyle w:val="Kopfzeile"/>
            <w:jc w:val="right"/>
          </w:pPr>
        </w:p>
      </w:tc>
      <w:tc>
        <w:tcPr>
          <w:tcW w:w="196" w:type="dxa"/>
          <w:vAlign w:val="center"/>
        </w:tcPr>
        <w:p w14:paraId="42EDB346" w14:textId="77777777" w:rsidR="00512B65" w:rsidRDefault="00512B65" w:rsidP="00813EA0">
          <w:pPr>
            <w:pStyle w:val="Kopfzeile"/>
          </w:pPr>
        </w:p>
      </w:tc>
      <w:tc>
        <w:tcPr>
          <w:tcW w:w="1988" w:type="dxa"/>
          <w:vAlign w:val="center"/>
        </w:tcPr>
        <w:p w14:paraId="34034BB0" w14:textId="77777777" w:rsidR="00512B65" w:rsidRDefault="00512B65" w:rsidP="00813EA0">
          <w:pPr>
            <w:pStyle w:val="Kopfzeile"/>
          </w:pPr>
        </w:p>
      </w:tc>
    </w:tr>
    <w:tr w:rsidR="00686EE0" w14:paraId="60D07FFA" w14:textId="77777777" w:rsidTr="00943376">
      <w:trPr>
        <w:cantSplit/>
        <w:trHeight w:val="397"/>
      </w:trPr>
      <w:tc>
        <w:tcPr>
          <w:tcW w:w="8175" w:type="dxa"/>
          <w:gridSpan w:val="3"/>
          <w:vAlign w:val="center"/>
        </w:tcPr>
        <w:p w14:paraId="0356ED2B" w14:textId="77777777" w:rsidR="00686EE0" w:rsidRPr="009540BD" w:rsidRDefault="008E7447" w:rsidP="00943376">
          <w:pPr>
            <w:pStyle w:val="Kopfzeile"/>
            <w:jc w:val="right"/>
            <w:rPr>
              <w:rFonts w:cs="Arial"/>
            </w:rPr>
          </w:pPr>
          <w:bookmarkStart w:id="4" w:name="LfLBezeichnung1"/>
          <w:bookmarkEnd w:id="4"/>
          <w:r>
            <w:rPr>
              <w:rFonts w:cs="Arial"/>
            </w:rPr>
            <w:t xml:space="preserve">  </w:t>
          </w:r>
        </w:p>
      </w:tc>
      <w:tc>
        <w:tcPr>
          <w:tcW w:w="196" w:type="dxa"/>
          <w:vAlign w:val="center"/>
        </w:tcPr>
        <w:p w14:paraId="38D548BD" w14:textId="77777777" w:rsidR="00686EE0" w:rsidRDefault="00686EE0" w:rsidP="00813EA0">
          <w:pPr>
            <w:pStyle w:val="Kopfzeile"/>
          </w:pPr>
        </w:p>
      </w:tc>
      <w:tc>
        <w:tcPr>
          <w:tcW w:w="1988" w:type="dxa"/>
          <w:vAlign w:val="center"/>
        </w:tcPr>
        <w:p w14:paraId="69544463" w14:textId="77777777" w:rsidR="00686EE0" w:rsidRDefault="00686EE0" w:rsidP="00813EA0">
          <w:pPr>
            <w:pStyle w:val="Kopfzeile"/>
          </w:pPr>
        </w:p>
      </w:tc>
    </w:tr>
    <w:tr w:rsidR="00686EE0" w14:paraId="6F99FE9E" w14:textId="77777777" w:rsidTr="00512B65">
      <w:trPr>
        <w:cantSplit/>
        <w:trHeight w:hRule="exact" w:val="170"/>
      </w:trPr>
      <w:tc>
        <w:tcPr>
          <w:tcW w:w="8175" w:type="dxa"/>
          <w:gridSpan w:val="3"/>
          <w:tcBorders>
            <w:bottom w:val="single" w:sz="4" w:space="0" w:color="auto"/>
          </w:tcBorders>
          <w:vAlign w:val="center"/>
        </w:tcPr>
        <w:p w14:paraId="39CA76E2" w14:textId="77777777" w:rsidR="00686EE0" w:rsidRDefault="00686EE0" w:rsidP="00686EE0">
          <w:pPr>
            <w:pStyle w:val="Kopfzeile"/>
            <w:jc w:val="right"/>
          </w:pPr>
        </w:p>
      </w:tc>
      <w:tc>
        <w:tcPr>
          <w:tcW w:w="196" w:type="dxa"/>
          <w:tcBorders>
            <w:bottom w:val="single" w:sz="4" w:space="0" w:color="auto"/>
          </w:tcBorders>
          <w:vAlign w:val="center"/>
        </w:tcPr>
        <w:p w14:paraId="273F8682" w14:textId="77777777" w:rsidR="00686EE0" w:rsidRDefault="00686EE0" w:rsidP="00813EA0">
          <w:pPr>
            <w:pStyle w:val="Kopfzeile"/>
          </w:pPr>
        </w:p>
      </w:tc>
      <w:tc>
        <w:tcPr>
          <w:tcW w:w="1988" w:type="dxa"/>
          <w:tcBorders>
            <w:bottom w:val="single" w:sz="4" w:space="0" w:color="auto"/>
          </w:tcBorders>
          <w:vAlign w:val="center"/>
        </w:tcPr>
        <w:p w14:paraId="4B17EADD" w14:textId="77777777" w:rsidR="00686EE0" w:rsidRDefault="00686EE0" w:rsidP="00813EA0">
          <w:pPr>
            <w:pStyle w:val="Kopfzeile"/>
          </w:pPr>
        </w:p>
      </w:tc>
    </w:tr>
  </w:tbl>
  <w:p w14:paraId="01C9E78B" w14:textId="77777777" w:rsidR="00831F8A" w:rsidRDefault="00831F8A" w:rsidP="00302106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7AA1CA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9CA885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106BA3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334C25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888009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C2AF36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D88824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77A8EF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5A806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6FC1FD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B"/>
    <w:multiLevelType w:val="multilevel"/>
    <w:tmpl w:val="E32815B0"/>
    <w:lvl w:ilvl="0">
      <w:start w:val="1"/>
      <w:numFmt w:val="decimal"/>
      <w:pStyle w:val="berschrift1"/>
      <w:lvlText w:val="%1."/>
      <w:legacy w:legacy="1" w:legacySpace="113" w:legacyIndent="0"/>
      <w:lvlJc w:val="left"/>
      <w:pPr>
        <w:ind w:left="709" w:firstLine="0"/>
      </w:pPr>
      <w:rPr>
        <w:u w:val="none"/>
      </w:rPr>
    </w:lvl>
    <w:lvl w:ilvl="1">
      <w:start w:val="1"/>
      <w:numFmt w:val="decimal"/>
      <w:pStyle w:val="berschrift2"/>
      <w:lvlText w:val="%1.%2"/>
      <w:legacy w:legacy="1" w:legacySpace="113" w:legacyIndent="0"/>
      <w:lvlJc w:val="left"/>
      <w:pPr>
        <w:ind w:left="709" w:firstLine="0"/>
      </w:pPr>
      <w:rPr>
        <w:u w:val="none"/>
      </w:rPr>
    </w:lvl>
    <w:lvl w:ilvl="2">
      <w:start w:val="1"/>
      <w:numFmt w:val="decimal"/>
      <w:pStyle w:val="berschrift3"/>
      <w:lvlText w:val="%1.%2.%3"/>
      <w:legacy w:legacy="1" w:legacySpace="144" w:legacyIndent="0"/>
      <w:lvlJc w:val="left"/>
    </w:lvl>
    <w:lvl w:ilvl="3">
      <w:start w:val="1"/>
      <w:numFmt w:val="decimal"/>
      <w:pStyle w:val="berschrift4"/>
      <w:lvlText w:val="%1.%2.%3.%4"/>
      <w:legacy w:legacy="1" w:legacySpace="144" w:legacyIndent="0"/>
      <w:lvlJc w:val="left"/>
    </w:lvl>
    <w:lvl w:ilvl="4">
      <w:start w:val="1"/>
      <w:numFmt w:val="decimal"/>
      <w:pStyle w:val="berschrift5"/>
      <w:lvlText w:val="%1.%2.%3.%4.%5"/>
      <w:legacy w:legacy="1" w:legacySpace="144" w:legacyIndent="0"/>
      <w:lvlJc w:val="left"/>
    </w:lvl>
    <w:lvl w:ilvl="5">
      <w:start w:val="1"/>
      <w:numFmt w:val="decimal"/>
      <w:pStyle w:val="berschrift6"/>
      <w:lvlText w:val="%1.%2.%3.%4.%5.%6"/>
      <w:legacy w:legacy="1" w:legacySpace="144" w:legacyIndent="0"/>
      <w:lvlJc w:val="left"/>
    </w:lvl>
    <w:lvl w:ilvl="6">
      <w:start w:val="1"/>
      <w:numFmt w:val="decimal"/>
      <w:pStyle w:val="berschrift7"/>
      <w:lvlText w:val="%1.%2.%3.%4.%5.%6.%7"/>
      <w:legacy w:legacy="1" w:legacySpace="144" w:legacyIndent="0"/>
      <w:lvlJc w:val="left"/>
    </w:lvl>
    <w:lvl w:ilvl="7">
      <w:start w:val="1"/>
      <w:numFmt w:val="decimal"/>
      <w:pStyle w:val="berschrift8"/>
      <w:lvlText w:val="%1.%2.%3.%4.%5.%6.%7.%8"/>
      <w:legacy w:legacy="1" w:legacySpace="144" w:legacyIndent="0"/>
      <w:lvlJc w:val="left"/>
    </w:lvl>
    <w:lvl w:ilvl="8">
      <w:start w:val="1"/>
      <w:numFmt w:val="decimal"/>
      <w:pStyle w:val="berschrift9"/>
      <w:lvlText w:val="%1.%2.%3.%4.%5.%6.%7.%8.%9"/>
      <w:legacy w:legacy="1" w:legacySpace="144" w:legacyIndent="0"/>
      <w:lvlJc w:val="left"/>
    </w:lvl>
  </w:abstractNum>
  <w:abstractNum w:abstractNumId="11" w15:restartNumberingAfterBreak="0">
    <w:nsid w:val="03492C96"/>
    <w:multiLevelType w:val="hybridMultilevel"/>
    <w:tmpl w:val="BFDAAF3E"/>
    <w:lvl w:ilvl="0" w:tplc="5DE0BA1A">
      <w:start w:val="1"/>
      <w:numFmt w:val="bullet"/>
      <w:pStyle w:val="LfL-AufzP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93B4A3B"/>
    <w:multiLevelType w:val="multilevel"/>
    <w:tmpl w:val="20ACD5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6C4556E"/>
    <w:multiLevelType w:val="hybridMultilevel"/>
    <w:tmpl w:val="96DC0AB4"/>
    <w:lvl w:ilvl="0" w:tplc="0952CFFC">
      <w:start w:val="1"/>
      <w:numFmt w:val="bullet"/>
      <w:lvlText w:val="-"/>
      <w:lvlJc w:val="left"/>
      <w:pPr>
        <w:tabs>
          <w:tab w:val="num" w:pos="360"/>
        </w:tabs>
        <w:ind w:left="284" w:hanging="284"/>
      </w:pPr>
      <w:rPr>
        <w:rFonts w:hint="default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7F669A"/>
    <w:multiLevelType w:val="hybridMultilevel"/>
    <w:tmpl w:val="C16AB3D0"/>
    <w:lvl w:ilvl="0" w:tplc="C72C677C">
      <w:start w:val="1"/>
      <w:numFmt w:val="bullet"/>
      <w:pStyle w:val="LfL-AufzS"/>
      <w:lvlText w:val="−"/>
      <w:lvlJc w:val="left"/>
      <w:pPr>
        <w:ind w:left="720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610624"/>
    <w:multiLevelType w:val="hybridMultilevel"/>
    <w:tmpl w:val="4954AFCA"/>
    <w:lvl w:ilvl="0" w:tplc="685AC330">
      <w:start w:val="1"/>
      <w:numFmt w:val="bullet"/>
      <w:lvlText w:val="-"/>
      <w:lvlJc w:val="left"/>
      <w:pPr>
        <w:tabs>
          <w:tab w:val="num" w:pos="1069"/>
        </w:tabs>
        <w:ind w:left="992" w:hanging="283"/>
      </w:pPr>
      <w:rPr>
        <w:rFonts w:hint="default"/>
        <w:sz w:val="16"/>
      </w:rPr>
    </w:lvl>
    <w:lvl w:ilvl="1" w:tplc="04070003" w:tentative="1">
      <w:start w:val="1"/>
      <w:numFmt w:val="bullet"/>
      <w:lvlText w:val="o"/>
      <w:lvlJc w:val="left"/>
      <w:pPr>
        <w:tabs>
          <w:tab w:val="num" w:pos="1525"/>
        </w:tabs>
        <w:ind w:left="1525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245"/>
        </w:tabs>
        <w:ind w:left="224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965"/>
        </w:tabs>
        <w:ind w:left="296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85"/>
        </w:tabs>
        <w:ind w:left="3685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405"/>
        </w:tabs>
        <w:ind w:left="440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125"/>
        </w:tabs>
        <w:ind w:left="512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845"/>
        </w:tabs>
        <w:ind w:left="5845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565"/>
        </w:tabs>
        <w:ind w:left="6565" w:hanging="360"/>
      </w:pPr>
      <w:rPr>
        <w:rFonts w:ascii="Wingdings" w:hAnsi="Wingdings" w:hint="default"/>
      </w:rPr>
    </w:lvl>
  </w:abstractNum>
  <w:abstractNum w:abstractNumId="16" w15:restartNumberingAfterBreak="0">
    <w:nsid w:val="36FD3FD4"/>
    <w:multiLevelType w:val="hybridMultilevel"/>
    <w:tmpl w:val="B3DEFCC4"/>
    <w:lvl w:ilvl="0" w:tplc="182E2316">
      <w:start w:val="1"/>
      <w:numFmt w:val="bullet"/>
      <w:lvlText w:val="−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3C02C6"/>
    <w:multiLevelType w:val="hybridMultilevel"/>
    <w:tmpl w:val="47783770"/>
    <w:lvl w:ilvl="0" w:tplc="24DA0944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 w15:restartNumberingAfterBreak="0">
    <w:nsid w:val="5C353453"/>
    <w:multiLevelType w:val="hybridMultilevel"/>
    <w:tmpl w:val="1AC6810C"/>
    <w:lvl w:ilvl="0" w:tplc="5B9A9E12">
      <w:start w:val="1"/>
      <w:numFmt w:val="bullet"/>
      <w:pStyle w:val="LfL-AufzP2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9301CCB"/>
    <w:multiLevelType w:val="hybridMultilevel"/>
    <w:tmpl w:val="84787508"/>
    <w:lvl w:ilvl="0" w:tplc="1542F132">
      <w:start w:val="1"/>
      <w:numFmt w:val="bullet"/>
      <w:pStyle w:val="LfL-AufzS2"/>
      <w:lvlText w:val="−"/>
      <w:lvlJc w:val="left"/>
      <w:pPr>
        <w:ind w:left="1344" w:hanging="360"/>
      </w:pPr>
      <w:rPr>
        <w:rFonts w:hint="default"/>
      </w:rPr>
    </w:lvl>
    <w:lvl w:ilvl="1" w:tplc="04070003" w:tentative="1">
      <w:start w:val="1"/>
      <w:numFmt w:val="bullet"/>
      <w:lvlText w:val="o"/>
      <w:lvlJc w:val="left"/>
      <w:pPr>
        <w:ind w:left="206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8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50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22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94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6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8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104" w:hanging="360"/>
      </w:pPr>
      <w:rPr>
        <w:rFonts w:ascii="Wingdings" w:hAnsi="Wingdings" w:hint="default"/>
      </w:rPr>
    </w:lvl>
  </w:abstractNum>
  <w:abstractNum w:abstractNumId="20" w15:restartNumberingAfterBreak="0">
    <w:nsid w:val="7D4F103C"/>
    <w:multiLevelType w:val="hybridMultilevel"/>
    <w:tmpl w:val="532880B2"/>
    <w:lvl w:ilvl="0" w:tplc="A0DED1E8">
      <w:start w:val="1"/>
      <w:numFmt w:val="upperRoman"/>
      <w:lvlText w:val="%1.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02840916">
    <w:abstractNumId w:val="10"/>
  </w:num>
  <w:num w:numId="2" w16cid:durableId="1156915316">
    <w:abstractNumId w:val="10"/>
  </w:num>
  <w:num w:numId="3" w16cid:durableId="684595459">
    <w:abstractNumId w:val="10"/>
  </w:num>
  <w:num w:numId="4" w16cid:durableId="1936208914">
    <w:abstractNumId w:val="10"/>
  </w:num>
  <w:num w:numId="5" w16cid:durableId="1196193315">
    <w:abstractNumId w:val="10"/>
  </w:num>
  <w:num w:numId="6" w16cid:durableId="1448891167">
    <w:abstractNumId w:val="10"/>
  </w:num>
  <w:num w:numId="7" w16cid:durableId="1107501981">
    <w:abstractNumId w:val="10"/>
  </w:num>
  <w:num w:numId="8" w16cid:durableId="2011518496">
    <w:abstractNumId w:val="10"/>
  </w:num>
  <w:num w:numId="9" w16cid:durableId="1777671944">
    <w:abstractNumId w:val="10"/>
  </w:num>
  <w:num w:numId="10" w16cid:durableId="2084328385">
    <w:abstractNumId w:val="20"/>
  </w:num>
  <w:num w:numId="11" w16cid:durableId="1755859855">
    <w:abstractNumId w:val="13"/>
  </w:num>
  <w:num w:numId="12" w16cid:durableId="1333876586">
    <w:abstractNumId w:val="15"/>
  </w:num>
  <w:num w:numId="13" w16cid:durableId="376635529">
    <w:abstractNumId w:val="16"/>
  </w:num>
  <w:num w:numId="14" w16cid:durableId="1442067089">
    <w:abstractNumId w:val="9"/>
  </w:num>
  <w:num w:numId="15" w16cid:durableId="2147358274">
    <w:abstractNumId w:val="7"/>
  </w:num>
  <w:num w:numId="16" w16cid:durableId="1283271658">
    <w:abstractNumId w:val="6"/>
  </w:num>
  <w:num w:numId="17" w16cid:durableId="1815756126">
    <w:abstractNumId w:val="5"/>
  </w:num>
  <w:num w:numId="18" w16cid:durableId="1840803658">
    <w:abstractNumId w:val="4"/>
  </w:num>
  <w:num w:numId="19" w16cid:durableId="96026101">
    <w:abstractNumId w:val="8"/>
  </w:num>
  <w:num w:numId="20" w16cid:durableId="1476989730">
    <w:abstractNumId w:val="3"/>
  </w:num>
  <w:num w:numId="21" w16cid:durableId="951471038">
    <w:abstractNumId w:val="2"/>
  </w:num>
  <w:num w:numId="22" w16cid:durableId="456995215">
    <w:abstractNumId w:val="1"/>
  </w:num>
  <w:num w:numId="23" w16cid:durableId="547644456">
    <w:abstractNumId w:val="0"/>
  </w:num>
  <w:num w:numId="24" w16cid:durableId="532350681">
    <w:abstractNumId w:val="11"/>
  </w:num>
  <w:num w:numId="25" w16cid:durableId="1479495930">
    <w:abstractNumId w:val="11"/>
  </w:num>
  <w:num w:numId="26" w16cid:durableId="1697921246">
    <w:abstractNumId w:val="14"/>
  </w:num>
  <w:num w:numId="27" w16cid:durableId="574441488">
    <w:abstractNumId w:val="19"/>
  </w:num>
  <w:num w:numId="28" w16cid:durableId="1430470753">
    <w:abstractNumId w:val="10"/>
  </w:num>
  <w:num w:numId="29" w16cid:durableId="2050300572">
    <w:abstractNumId w:val="10"/>
  </w:num>
  <w:num w:numId="30" w16cid:durableId="1207179711">
    <w:abstractNumId w:val="10"/>
  </w:num>
  <w:num w:numId="31" w16cid:durableId="1982612630">
    <w:abstractNumId w:val="17"/>
  </w:num>
  <w:num w:numId="32" w16cid:durableId="1846937762">
    <w:abstractNumId w:val="11"/>
  </w:num>
  <w:num w:numId="33" w16cid:durableId="654528152">
    <w:abstractNumId w:val="11"/>
  </w:num>
  <w:num w:numId="34" w16cid:durableId="332800368">
    <w:abstractNumId w:val="14"/>
  </w:num>
  <w:num w:numId="35" w16cid:durableId="1472865487">
    <w:abstractNumId w:val="19"/>
  </w:num>
  <w:num w:numId="36" w16cid:durableId="1729067288">
    <w:abstractNumId w:val="11"/>
  </w:num>
  <w:num w:numId="37" w16cid:durableId="383598975">
    <w:abstractNumId w:val="11"/>
  </w:num>
  <w:num w:numId="38" w16cid:durableId="1195071367">
    <w:abstractNumId w:val="14"/>
  </w:num>
  <w:num w:numId="39" w16cid:durableId="765734973">
    <w:abstractNumId w:val="19"/>
  </w:num>
  <w:num w:numId="40" w16cid:durableId="669258777">
    <w:abstractNumId w:val="10"/>
  </w:num>
  <w:num w:numId="41" w16cid:durableId="2083402379">
    <w:abstractNumId w:val="10"/>
  </w:num>
  <w:num w:numId="42" w16cid:durableId="48964858">
    <w:abstractNumId w:val="10"/>
  </w:num>
  <w:num w:numId="43" w16cid:durableId="592006841">
    <w:abstractNumId w:val="18"/>
  </w:num>
  <w:num w:numId="44" w16cid:durableId="162327112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2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9"/>
  <w:autoHyphenation/>
  <w:hyphenationZone w:val="142"/>
  <w:drawingGridHorizontalSpacing w:val="13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447"/>
    <w:rsid w:val="0000198F"/>
    <w:rsid w:val="00036802"/>
    <w:rsid w:val="00043C1D"/>
    <w:rsid w:val="000A1E5D"/>
    <w:rsid w:val="000B1C6C"/>
    <w:rsid w:val="000C7A8C"/>
    <w:rsid w:val="000D2846"/>
    <w:rsid w:val="000F5497"/>
    <w:rsid w:val="00101B3C"/>
    <w:rsid w:val="00112A58"/>
    <w:rsid w:val="001202A9"/>
    <w:rsid w:val="001267C5"/>
    <w:rsid w:val="00127003"/>
    <w:rsid w:val="00132060"/>
    <w:rsid w:val="001345E2"/>
    <w:rsid w:val="001348B0"/>
    <w:rsid w:val="001515FA"/>
    <w:rsid w:val="00153E5E"/>
    <w:rsid w:val="0016532C"/>
    <w:rsid w:val="00166D0E"/>
    <w:rsid w:val="00175EE1"/>
    <w:rsid w:val="001762B9"/>
    <w:rsid w:val="001863A4"/>
    <w:rsid w:val="001936FB"/>
    <w:rsid w:val="001943F5"/>
    <w:rsid w:val="001B3B77"/>
    <w:rsid w:val="001B3C25"/>
    <w:rsid w:val="001C3AF9"/>
    <w:rsid w:val="001D222D"/>
    <w:rsid w:val="001F1271"/>
    <w:rsid w:val="00200ACA"/>
    <w:rsid w:val="002107FA"/>
    <w:rsid w:val="00216447"/>
    <w:rsid w:val="00232CFD"/>
    <w:rsid w:val="00253DE5"/>
    <w:rsid w:val="00257794"/>
    <w:rsid w:val="00286BD6"/>
    <w:rsid w:val="00297557"/>
    <w:rsid w:val="002A009F"/>
    <w:rsid w:val="002A1D7E"/>
    <w:rsid w:val="002A2314"/>
    <w:rsid w:val="002B5348"/>
    <w:rsid w:val="002B5B85"/>
    <w:rsid w:val="002C47B7"/>
    <w:rsid w:val="002D3367"/>
    <w:rsid w:val="002F00C8"/>
    <w:rsid w:val="00302106"/>
    <w:rsid w:val="0030369C"/>
    <w:rsid w:val="003159A7"/>
    <w:rsid w:val="00323445"/>
    <w:rsid w:val="003477F0"/>
    <w:rsid w:val="0035434F"/>
    <w:rsid w:val="003A2BAC"/>
    <w:rsid w:val="003B2E60"/>
    <w:rsid w:val="003C3BC8"/>
    <w:rsid w:val="003D31CE"/>
    <w:rsid w:val="003F18F7"/>
    <w:rsid w:val="004016DF"/>
    <w:rsid w:val="00401CCE"/>
    <w:rsid w:val="00403E65"/>
    <w:rsid w:val="00413643"/>
    <w:rsid w:val="004256F2"/>
    <w:rsid w:val="004320C3"/>
    <w:rsid w:val="00435461"/>
    <w:rsid w:val="00443182"/>
    <w:rsid w:val="00444A36"/>
    <w:rsid w:val="00451AD0"/>
    <w:rsid w:val="00452BC8"/>
    <w:rsid w:val="00455B35"/>
    <w:rsid w:val="00465BA6"/>
    <w:rsid w:val="004708CD"/>
    <w:rsid w:val="00477D08"/>
    <w:rsid w:val="00487AF3"/>
    <w:rsid w:val="00497D41"/>
    <w:rsid w:val="004A4ABD"/>
    <w:rsid w:val="004A54BE"/>
    <w:rsid w:val="004B0C33"/>
    <w:rsid w:val="004B294D"/>
    <w:rsid w:val="004B6DBF"/>
    <w:rsid w:val="004D3AD6"/>
    <w:rsid w:val="00507D96"/>
    <w:rsid w:val="00512B65"/>
    <w:rsid w:val="00517414"/>
    <w:rsid w:val="00521AF4"/>
    <w:rsid w:val="00553999"/>
    <w:rsid w:val="00560504"/>
    <w:rsid w:val="00570F62"/>
    <w:rsid w:val="005735F7"/>
    <w:rsid w:val="0058512D"/>
    <w:rsid w:val="005A1470"/>
    <w:rsid w:val="005A32BB"/>
    <w:rsid w:val="005E146E"/>
    <w:rsid w:val="005E1DDE"/>
    <w:rsid w:val="005E3348"/>
    <w:rsid w:val="005F5F45"/>
    <w:rsid w:val="005F6540"/>
    <w:rsid w:val="006006E0"/>
    <w:rsid w:val="00605A11"/>
    <w:rsid w:val="00614B3A"/>
    <w:rsid w:val="00623067"/>
    <w:rsid w:val="00632F7E"/>
    <w:rsid w:val="006354DF"/>
    <w:rsid w:val="00661241"/>
    <w:rsid w:val="00685EB3"/>
    <w:rsid w:val="00686EE0"/>
    <w:rsid w:val="00690B2B"/>
    <w:rsid w:val="00696837"/>
    <w:rsid w:val="006A07D0"/>
    <w:rsid w:val="006A1AB6"/>
    <w:rsid w:val="006A4421"/>
    <w:rsid w:val="006A46C1"/>
    <w:rsid w:val="006C0D2E"/>
    <w:rsid w:val="006E393A"/>
    <w:rsid w:val="007060DD"/>
    <w:rsid w:val="00720AD4"/>
    <w:rsid w:val="007225C6"/>
    <w:rsid w:val="007263D5"/>
    <w:rsid w:val="007317DD"/>
    <w:rsid w:val="00731ABB"/>
    <w:rsid w:val="00747F20"/>
    <w:rsid w:val="007527E7"/>
    <w:rsid w:val="00764066"/>
    <w:rsid w:val="00776051"/>
    <w:rsid w:val="007767F7"/>
    <w:rsid w:val="00784D22"/>
    <w:rsid w:val="007B5B8C"/>
    <w:rsid w:val="007C7753"/>
    <w:rsid w:val="007E3172"/>
    <w:rsid w:val="0080173B"/>
    <w:rsid w:val="00813EA0"/>
    <w:rsid w:val="00815587"/>
    <w:rsid w:val="00831F8A"/>
    <w:rsid w:val="008464B1"/>
    <w:rsid w:val="00867F84"/>
    <w:rsid w:val="00892BFE"/>
    <w:rsid w:val="008A28E1"/>
    <w:rsid w:val="008D7D0C"/>
    <w:rsid w:val="008E7447"/>
    <w:rsid w:val="008F5E33"/>
    <w:rsid w:val="00923807"/>
    <w:rsid w:val="0092404F"/>
    <w:rsid w:val="00930A77"/>
    <w:rsid w:val="009344E6"/>
    <w:rsid w:val="00943376"/>
    <w:rsid w:val="009435D5"/>
    <w:rsid w:val="009540BD"/>
    <w:rsid w:val="0097529E"/>
    <w:rsid w:val="0097738B"/>
    <w:rsid w:val="00983078"/>
    <w:rsid w:val="00996780"/>
    <w:rsid w:val="009A3439"/>
    <w:rsid w:val="009C58AF"/>
    <w:rsid w:val="009F1E2A"/>
    <w:rsid w:val="009F2891"/>
    <w:rsid w:val="00A00304"/>
    <w:rsid w:val="00A12F44"/>
    <w:rsid w:val="00A24AF7"/>
    <w:rsid w:val="00A30485"/>
    <w:rsid w:val="00A426BE"/>
    <w:rsid w:val="00A5247D"/>
    <w:rsid w:val="00A53C35"/>
    <w:rsid w:val="00A54811"/>
    <w:rsid w:val="00A7051A"/>
    <w:rsid w:val="00AA7987"/>
    <w:rsid w:val="00AB78AD"/>
    <w:rsid w:val="00AC59E5"/>
    <w:rsid w:val="00AE537E"/>
    <w:rsid w:val="00AF62CE"/>
    <w:rsid w:val="00B22FE8"/>
    <w:rsid w:val="00B54FE7"/>
    <w:rsid w:val="00B96AA2"/>
    <w:rsid w:val="00B97366"/>
    <w:rsid w:val="00BB3406"/>
    <w:rsid w:val="00BB67F3"/>
    <w:rsid w:val="00BC57DB"/>
    <w:rsid w:val="00BD1306"/>
    <w:rsid w:val="00BD2B2B"/>
    <w:rsid w:val="00BD4734"/>
    <w:rsid w:val="00BD555C"/>
    <w:rsid w:val="00BD5D0A"/>
    <w:rsid w:val="00BF7900"/>
    <w:rsid w:val="00C20E55"/>
    <w:rsid w:val="00C87A33"/>
    <w:rsid w:val="00CC77A1"/>
    <w:rsid w:val="00CE096E"/>
    <w:rsid w:val="00CF2372"/>
    <w:rsid w:val="00CF73B2"/>
    <w:rsid w:val="00D03A31"/>
    <w:rsid w:val="00D10822"/>
    <w:rsid w:val="00D4042A"/>
    <w:rsid w:val="00D43A70"/>
    <w:rsid w:val="00D46DCC"/>
    <w:rsid w:val="00D61859"/>
    <w:rsid w:val="00D81043"/>
    <w:rsid w:val="00DA62F5"/>
    <w:rsid w:val="00DB1C5B"/>
    <w:rsid w:val="00DB2581"/>
    <w:rsid w:val="00DB751E"/>
    <w:rsid w:val="00DC0ADA"/>
    <w:rsid w:val="00DD4516"/>
    <w:rsid w:val="00DD6939"/>
    <w:rsid w:val="00DE71AD"/>
    <w:rsid w:val="00E12EAA"/>
    <w:rsid w:val="00E177CF"/>
    <w:rsid w:val="00E307B0"/>
    <w:rsid w:val="00E3377D"/>
    <w:rsid w:val="00E665D2"/>
    <w:rsid w:val="00E75E27"/>
    <w:rsid w:val="00E93D16"/>
    <w:rsid w:val="00EA452B"/>
    <w:rsid w:val="00EB1115"/>
    <w:rsid w:val="00EB1534"/>
    <w:rsid w:val="00EC376E"/>
    <w:rsid w:val="00EE3413"/>
    <w:rsid w:val="00EF0C56"/>
    <w:rsid w:val="00F01E76"/>
    <w:rsid w:val="00F0507F"/>
    <w:rsid w:val="00F11ADD"/>
    <w:rsid w:val="00F32543"/>
    <w:rsid w:val="00F42810"/>
    <w:rsid w:val="00F67510"/>
    <w:rsid w:val="00F6777E"/>
    <w:rsid w:val="00FC1F3A"/>
    <w:rsid w:val="00FC250A"/>
    <w:rsid w:val="00FC31B3"/>
    <w:rsid w:val="00FC4C2F"/>
    <w:rsid w:val="00FD190F"/>
    <w:rsid w:val="00FE7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C997D40"/>
  <w15:docId w15:val="{DFFD4FD7-0EFC-43CC-A841-7A596552F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E3172"/>
    <w:pPr>
      <w:spacing w:after="160" w:line="240" w:lineRule="atLeast"/>
    </w:pPr>
    <w:rPr>
      <w:rFonts w:ascii="Arial" w:hAnsi="Arial"/>
      <w:sz w:val="22"/>
    </w:rPr>
  </w:style>
  <w:style w:type="paragraph" w:styleId="berschrift1">
    <w:name w:val="heading 1"/>
    <w:basedOn w:val="Standard"/>
    <w:next w:val="Standard2"/>
    <w:qFormat/>
    <w:rsid w:val="00EC376E"/>
    <w:pPr>
      <w:keepNext/>
      <w:numPr>
        <w:numId w:val="42"/>
      </w:numPr>
      <w:spacing w:line="280" w:lineRule="atLeast"/>
      <w:ind w:hanging="709"/>
      <w:outlineLvl w:val="0"/>
    </w:pPr>
    <w:rPr>
      <w:kern w:val="28"/>
    </w:rPr>
  </w:style>
  <w:style w:type="paragraph" w:styleId="berschrift2">
    <w:name w:val="heading 2"/>
    <w:basedOn w:val="Standard"/>
    <w:next w:val="Standard2"/>
    <w:qFormat/>
    <w:rsid w:val="00EC376E"/>
    <w:pPr>
      <w:numPr>
        <w:ilvl w:val="1"/>
        <w:numId w:val="42"/>
      </w:numPr>
      <w:spacing w:line="280" w:lineRule="atLeast"/>
      <w:ind w:hanging="709"/>
      <w:outlineLvl w:val="1"/>
    </w:pPr>
  </w:style>
  <w:style w:type="paragraph" w:styleId="berschrift3">
    <w:name w:val="heading 3"/>
    <w:basedOn w:val="Standard"/>
    <w:next w:val="Standard2"/>
    <w:qFormat/>
    <w:rsid w:val="00AC59E5"/>
    <w:pPr>
      <w:numPr>
        <w:ilvl w:val="2"/>
        <w:numId w:val="42"/>
      </w:numPr>
      <w:spacing w:line="280" w:lineRule="atLeast"/>
      <w:ind w:left="709" w:hanging="709"/>
      <w:outlineLvl w:val="2"/>
    </w:pPr>
  </w:style>
  <w:style w:type="paragraph" w:styleId="berschrift4">
    <w:name w:val="heading 4"/>
    <w:basedOn w:val="Standard"/>
    <w:next w:val="Standard2"/>
    <w:qFormat/>
    <w:rsid w:val="00A53C35"/>
    <w:pPr>
      <w:numPr>
        <w:ilvl w:val="3"/>
        <w:numId w:val="42"/>
      </w:numPr>
      <w:spacing w:line="400" w:lineRule="exact"/>
      <w:outlineLvl w:val="3"/>
    </w:pPr>
  </w:style>
  <w:style w:type="paragraph" w:styleId="berschrift5">
    <w:name w:val="heading 5"/>
    <w:basedOn w:val="Standard"/>
    <w:next w:val="Standard"/>
    <w:qFormat/>
    <w:rsid w:val="00A53C35"/>
    <w:pPr>
      <w:numPr>
        <w:ilvl w:val="4"/>
        <w:numId w:val="42"/>
      </w:numPr>
      <w:spacing w:line="400" w:lineRule="exact"/>
      <w:outlineLvl w:val="4"/>
    </w:pPr>
  </w:style>
  <w:style w:type="paragraph" w:styleId="berschrift6">
    <w:name w:val="heading 6"/>
    <w:basedOn w:val="Standard"/>
    <w:next w:val="Standard"/>
    <w:qFormat/>
    <w:rsid w:val="00A53C35"/>
    <w:pPr>
      <w:numPr>
        <w:ilvl w:val="5"/>
        <w:numId w:val="42"/>
      </w:numPr>
      <w:spacing w:before="240" w:after="60"/>
      <w:outlineLvl w:val="5"/>
    </w:pPr>
    <w:rPr>
      <w:i/>
    </w:rPr>
  </w:style>
  <w:style w:type="paragraph" w:styleId="berschrift7">
    <w:name w:val="heading 7"/>
    <w:basedOn w:val="Standard"/>
    <w:next w:val="Standard"/>
    <w:qFormat/>
    <w:rsid w:val="00A53C35"/>
    <w:pPr>
      <w:numPr>
        <w:ilvl w:val="6"/>
        <w:numId w:val="42"/>
      </w:numPr>
      <w:spacing w:before="240" w:after="60"/>
      <w:outlineLvl w:val="6"/>
    </w:pPr>
    <w:rPr>
      <w:sz w:val="20"/>
    </w:rPr>
  </w:style>
  <w:style w:type="paragraph" w:styleId="berschrift8">
    <w:name w:val="heading 8"/>
    <w:basedOn w:val="Standard"/>
    <w:next w:val="Standard"/>
    <w:qFormat/>
    <w:rsid w:val="00A53C35"/>
    <w:pPr>
      <w:numPr>
        <w:ilvl w:val="7"/>
        <w:numId w:val="42"/>
      </w:numPr>
      <w:spacing w:before="240" w:after="60"/>
      <w:outlineLvl w:val="7"/>
    </w:pPr>
    <w:rPr>
      <w:i/>
      <w:sz w:val="20"/>
    </w:rPr>
  </w:style>
  <w:style w:type="paragraph" w:styleId="berschrift9">
    <w:name w:val="heading 9"/>
    <w:basedOn w:val="Standard"/>
    <w:next w:val="Standard"/>
    <w:qFormat/>
    <w:rsid w:val="00A53C35"/>
    <w:pPr>
      <w:numPr>
        <w:ilvl w:val="8"/>
        <w:numId w:val="42"/>
      </w:numPr>
      <w:spacing w:before="240" w:after="60"/>
      <w:outlineLvl w:val="8"/>
    </w:pPr>
    <w:rPr>
      <w:i/>
      <w:sz w:val="18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Kommunikation">
    <w:name w:val="Kommunikation"/>
    <w:rsid w:val="00EB1534"/>
    <w:pPr>
      <w:spacing w:before="120"/>
      <w:jc w:val="right"/>
    </w:pPr>
    <w:rPr>
      <w:rFonts w:ascii="Arial" w:hAnsi="Arial"/>
      <w:noProof/>
      <w:sz w:val="14"/>
    </w:rPr>
  </w:style>
  <w:style w:type="paragraph" w:customStyle="1" w:styleId="BezugszeileText">
    <w:name w:val="BezugszeileText"/>
    <w:basedOn w:val="Bezugszeile"/>
    <w:rsid w:val="000B1C6C"/>
    <w:pPr>
      <w:spacing w:before="60"/>
    </w:pPr>
    <w:rPr>
      <w:sz w:val="18"/>
    </w:rPr>
  </w:style>
  <w:style w:type="paragraph" w:styleId="Fuzeile">
    <w:name w:val="footer"/>
    <w:link w:val="FuzeileZchn"/>
    <w:rsid w:val="00F11ADD"/>
    <w:pPr>
      <w:tabs>
        <w:tab w:val="center" w:pos="4536"/>
        <w:tab w:val="right" w:pos="8187"/>
      </w:tabs>
      <w:jc w:val="right"/>
    </w:pPr>
    <w:rPr>
      <w:rFonts w:ascii="Arial" w:hAnsi="Arial"/>
      <w:sz w:val="16"/>
    </w:rPr>
  </w:style>
  <w:style w:type="paragraph" w:styleId="Kopfzeile">
    <w:name w:val="header"/>
    <w:semiHidden/>
    <w:rsid w:val="00560504"/>
    <w:pPr>
      <w:tabs>
        <w:tab w:val="center" w:pos="4536"/>
        <w:tab w:val="right" w:pos="9072"/>
      </w:tabs>
      <w:suppressAutoHyphens/>
    </w:pPr>
    <w:rPr>
      <w:rFonts w:ascii="Arial" w:hAnsi="Arial"/>
      <w:sz w:val="28"/>
    </w:rPr>
  </w:style>
  <w:style w:type="paragraph" w:customStyle="1" w:styleId="Standard2">
    <w:name w:val="Standard2"/>
    <w:basedOn w:val="Standard"/>
    <w:rsid w:val="007E3172"/>
    <w:pPr>
      <w:ind w:left="709"/>
    </w:pPr>
  </w:style>
  <w:style w:type="paragraph" w:styleId="Umschlagabsenderadresse">
    <w:name w:val="envelope return"/>
    <w:basedOn w:val="Standard"/>
    <w:semiHidden/>
    <w:rsid w:val="00A53C35"/>
    <w:rPr>
      <w:sz w:val="20"/>
    </w:rPr>
  </w:style>
  <w:style w:type="paragraph" w:styleId="Umschlagadresse">
    <w:name w:val="envelope address"/>
    <w:basedOn w:val="Standard"/>
    <w:semiHidden/>
    <w:rsid w:val="00A53C35"/>
    <w:pPr>
      <w:framePr w:w="7938" w:h="1985" w:hRule="exact" w:hSpace="141" w:wrap="auto" w:hAnchor="page" w:xAlign="center" w:yAlign="bottom"/>
      <w:spacing w:line="240" w:lineRule="exact"/>
      <w:ind w:left="2835"/>
    </w:pPr>
  </w:style>
  <w:style w:type="character" w:styleId="Seitenzahl">
    <w:name w:val="page number"/>
    <w:basedOn w:val="Absatz-Standardschriftart"/>
    <w:semiHidden/>
    <w:rsid w:val="00A53C35"/>
  </w:style>
  <w:style w:type="character" w:styleId="Hyperlink">
    <w:name w:val="Hyperlink"/>
    <w:semiHidden/>
    <w:rsid w:val="00A53C35"/>
    <w:rPr>
      <w:color w:val="0000FF"/>
      <w:u w:val="single"/>
    </w:rPr>
  </w:style>
  <w:style w:type="paragraph" w:customStyle="1" w:styleId="LfL-Bezeichnung">
    <w:name w:val="LfL-Bezeichnung"/>
    <w:rsid w:val="00EB1534"/>
    <w:pPr>
      <w:jc w:val="right"/>
    </w:pPr>
    <w:rPr>
      <w:rFonts w:ascii="Arial" w:hAnsi="Arial"/>
      <w:sz w:val="24"/>
      <w:szCs w:val="22"/>
    </w:rPr>
  </w:style>
  <w:style w:type="paragraph" w:customStyle="1" w:styleId="Absender">
    <w:name w:val="Absender"/>
    <w:rsid w:val="00BD4734"/>
    <w:pPr>
      <w:spacing w:after="20"/>
    </w:pPr>
    <w:rPr>
      <w:rFonts w:ascii="Arial" w:hAnsi="Arial"/>
      <w:sz w:val="13"/>
    </w:rPr>
  </w:style>
  <w:style w:type="character" w:customStyle="1" w:styleId="FuzeileZchn">
    <w:name w:val="Fußzeile Zchn"/>
    <w:basedOn w:val="Absatz-Standardschriftart"/>
    <w:link w:val="Fuzeile"/>
    <w:rsid w:val="00F11ADD"/>
    <w:rPr>
      <w:rFonts w:ascii="Arial" w:hAnsi="Arial"/>
      <w:sz w:val="16"/>
    </w:rPr>
  </w:style>
  <w:style w:type="character" w:customStyle="1" w:styleId="FuzeileAusgeblendet">
    <w:name w:val="FußzeileAusgeblendet"/>
    <w:basedOn w:val="Absatz-Standardschriftart"/>
    <w:qFormat/>
    <w:rsid w:val="00112A58"/>
    <w:rPr>
      <w:vanish/>
    </w:rPr>
  </w:style>
  <w:style w:type="paragraph" w:customStyle="1" w:styleId="Fuzeile3">
    <w:name w:val="Fußzeile3"/>
    <w:basedOn w:val="Fuzeile"/>
    <w:qFormat/>
    <w:rsid w:val="00A00304"/>
    <w:pPr>
      <w:tabs>
        <w:tab w:val="clear" w:pos="8187"/>
        <w:tab w:val="right" w:pos="9072"/>
        <w:tab w:val="right" w:pos="9354"/>
      </w:tabs>
      <w:spacing w:before="40"/>
      <w:jc w:val="left"/>
    </w:pPr>
    <w:rPr>
      <w:vanish/>
    </w:rPr>
  </w:style>
  <w:style w:type="paragraph" w:customStyle="1" w:styleId="Bearbeiter">
    <w:name w:val="Bearbeiter"/>
    <w:rsid w:val="00BD4734"/>
    <w:pPr>
      <w:tabs>
        <w:tab w:val="left" w:pos="573"/>
      </w:tabs>
      <w:jc w:val="right"/>
    </w:pPr>
    <w:rPr>
      <w:rFonts w:ascii="Arial" w:hAnsi="Arial"/>
      <w:sz w:val="15"/>
    </w:rPr>
  </w:style>
  <w:style w:type="paragraph" w:customStyle="1" w:styleId="Anschrift">
    <w:name w:val="Anschrift"/>
    <w:rsid w:val="00BD4734"/>
    <w:rPr>
      <w:rFonts w:ascii="Arial" w:hAnsi="Arial"/>
      <w:sz w:val="2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76406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764066"/>
    <w:rPr>
      <w:rFonts w:ascii="Tahoma" w:hAnsi="Tahoma" w:cs="Tahoma"/>
      <w:sz w:val="16"/>
      <w:szCs w:val="16"/>
    </w:rPr>
  </w:style>
  <w:style w:type="paragraph" w:customStyle="1" w:styleId="Text">
    <w:name w:val="Text"/>
    <w:basedOn w:val="Standard"/>
    <w:rsid w:val="002F00C8"/>
    <w:pPr>
      <w:overflowPunct w:val="0"/>
      <w:autoSpaceDE w:val="0"/>
      <w:autoSpaceDN w:val="0"/>
      <w:adjustRightInd w:val="0"/>
      <w:spacing w:line="312" w:lineRule="auto"/>
      <w:jc w:val="both"/>
      <w:textAlignment w:val="baseline"/>
    </w:pPr>
  </w:style>
  <w:style w:type="table" w:styleId="Tabellenraster">
    <w:name w:val="Table Grid"/>
    <w:basedOn w:val="NormaleTabelle"/>
    <w:uiPriority w:val="59"/>
    <w:rsid w:val="000B1C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ezugszeile">
    <w:name w:val="Bezugszeile"/>
    <w:rsid w:val="000B1C6C"/>
    <w:pPr>
      <w:tabs>
        <w:tab w:val="left" w:pos="573"/>
      </w:tabs>
    </w:pPr>
    <w:rPr>
      <w:rFonts w:ascii="Arial" w:hAnsi="Arial"/>
      <w:noProof/>
      <w:sz w:val="14"/>
    </w:rPr>
  </w:style>
  <w:style w:type="paragraph" w:customStyle="1" w:styleId="LfL-AufzP">
    <w:name w:val="LfL-AufzP"/>
    <w:basedOn w:val="Standard"/>
    <w:rsid w:val="00AC59E5"/>
    <w:pPr>
      <w:numPr>
        <w:numId w:val="37"/>
      </w:numPr>
      <w:spacing w:line="280" w:lineRule="atLeast"/>
      <w:ind w:left="284" w:hanging="284"/>
    </w:pPr>
  </w:style>
  <w:style w:type="paragraph" w:customStyle="1" w:styleId="LfL-AufzP2">
    <w:name w:val="LfL-AufzP2"/>
    <w:basedOn w:val="LfL-AufzP"/>
    <w:rsid w:val="00AC59E5"/>
    <w:pPr>
      <w:numPr>
        <w:numId w:val="43"/>
      </w:numPr>
      <w:ind w:left="993" w:hanging="284"/>
    </w:pPr>
  </w:style>
  <w:style w:type="paragraph" w:customStyle="1" w:styleId="LfL-AufzS">
    <w:name w:val="LfL-AufzS"/>
    <w:basedOn w:val="LfL-AufzP"/>
    <w:rsid w:val="00AC59E5"/>
    <w:pPr>
      <w:numPr>
        <w:numId w:val="38"/>
      </w:numPr>
      <w:ind w:left="284" w:hanging="284"/>
    </w:pPr>
  </w:style>
  <w:style w:type="paragraph" w:customStyle="1" w:styleId="LfL-AufzS2">
    <w:name w:val="LfL-AufzS2"/>
    <w:basedOn w:val="LfL-AufzP2"/>
    <w:rsid w:val="00AC59E5"/>
    <w:pPr>
      <w:numPr>
        <w:numId w:val="39"/>
      </w:numPr>
      <w:ind w:left="993" w:hanging="284"/>
    </w:pPr>
  </w:style>
  <w:style w:type="paragraph" w:customStyle="1" w:styleId="Kopie01">
    <w:name w:val="Kopie01"/>
    <w:basedOn w:val="Standard"/>
    <w:next w:val="Kopie02"/>
    <w:rsid w:val="00996780"/>
    <w:pPr>
      <w:keepNext/>
      <w:tabs>
        <w:tab w:val="right" w:pos="-142"/>
      </w:tabs>
      <w:spacing w:before="440" w:after="220" w:line="240" w:lineRule="auto"/>
      <w:ind w:hanging="992"/>
    </w:pPr>
    <w:rPr>
      <w:vanish/>
    </w:rPr>
  </w:style>
  <w:style w:type="paragraph" w:customStyle="1" w:styleId="Kopie02">
    <w:name w:val="Kopie02"/>
    <w:basedOn w:val="Standard"/>
    <w:rsid w:val="00996780"/>
    <w:pPr>
      <w:tabs>
        <w:tab w:val="right" w:pos="-142"/>
      </w:tabs>
      <w:spacing w:after="0" w:line="240" w:lineRule="auto"/>
      <w:ind w:left="255" w:hanging="255"/>
    </w:pPr>
    <w:rPr>
      <w:vanish/>
    </w:rPr>
  </w:style>
  <w:style w:type="paragraph" w:customStyle="1" w:styleId="FuzeileSpeicherPfad">
    <w:name w:val="FußzeileSpeicherPfad"/>
    <w:basedOn w:val="Fuzeile"/>
    <w:rsid w:val="005E1DDE"/>
    <w:pPr>
      <w:jc w:val="left"/>
    </w:pPr>
    <w:rPr>
      <w:vanish/>
      <w:sz w:val="14"/>
      <w:szCs w:val="14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E7447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8E744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270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4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girls-day.de/.oO/Show/bayerische-landesanstalt-fuer-landwirtschaft/kempten-allgaeu/werde-eis-expertin-tauche-ein-in-die-welt-der-milchwirtschaft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www.girls-day.de/.oO/Show/bayerische-landesanstalt-fuer-landwirtschaft/kempten-allgaeu/werde-eis-expertin-tauche-ein-in-die-welt-der-milchwirtschaft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girls-day.de/.oO/Show/bayerische-landesanstalt-fuer-landwirtschaft/kempten-allgaeu/werde-eis-expertin-tauche-ein-in-die-welt-der-milchwirtschaft" TargetMode="External"/><Relationship Id="rId14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aten-lokal\Programmdaten\Off2010\vorlagen\LfL-Briefe\LfL-Neutral.dot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D91554-1791-4DEB-A17A-EF0980A2ED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LfL-Neutral.dotm</Template>
  <TotalTime>0</TotalTime>
  <Pages>2</Pages>
  <Words>254</Words>
  <Characters>2254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LfL</Company>
  <LinksUpToDate>false</LinksUpToDate>
  <CharactersWithSpaces>2503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Rager, Miriam (LfL)</dc:creator>
  <cp:lastModifiedBy>Rager, Miriam (LfL)</cp:lastModifiedBy>
  <cp:revision>3</cp:revision>
  <cp:lastPrinted>2012-07-23T13:31:00Z</cp:lastPrinted>
  <dcterms:created xsi:type="dcterms:W3CDTF">2025-02-13T06:20:00Z</dcterms:created>
  <dcterms:modified xsi:type="dcterms:W3CDTF">2025-02-13T06:40:00Z</dcterms:modified>
</cp:coreProperties>
</file>